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</w:rPr>
        <w:id w:val="2062199822"/>
        <w:lock w:val="contentLocked"/>
        <w:placeholder>
          <w:docPart w:val="DefaultPlaceholder_1081868574"/>
        </w:placeholder>
        <w:group/>
      </w:sdtPr>
      <w:sdtEndPr/>
      <w:sdtContent>
        <w:sdt>
          <w:sdtPr>
            <w:rPr>
              <w:rFonts w:ascii="Arial" w:hAnsi="Arial" w:cs="Arial"/>
            </w:rPr>
            <w:id w:val="-922262027"/>
            <w:lock w:val="contentLocked"/>
            <w:placeholder>
              <w:docPart w:val="DefaultPlaceholder_1081868574"/>
            </w:placeholder>
            <w:group/>
          </w:sdtPr>
          <w:sdtEndPr/>
          <w:sdtContent>
            <w:tbl>
              <w:tblPr>
                <w:tblStyle w:val="Tabellenraster"/>
                <w:tblW w:w="4962" w:type="dxa"/>
                <w:tblInd w:w="4956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 w:firstRow="1" w:lastRow="0" w:firstColumn="1" w:lastColumn="0" w:noHBand="0" w:noVBand="1"/>
              </w:tblPr>
              <w:tblGrid>
                <w:gridCol w:w="1276"/>
                <w:gridCol w:w="3686"/>
              </w:tblGrid>
              <w:tr w:rsidR="00446F0D" w14:paraId="06CA4FE2" w14:textId="77777777" w:rsidTr="00FD0502">
                <w:trPr>
                  <w:trHeight w:hRule="exact" w:val="284"/>
                </w:trPr>
                <w:tc>
                  <w:tcPr>
                    <w:tcW w:w="1276" w:type="dxa"/>
                    <w:vAlign w:val="center"/>
                  </w:tcPr>
                  <w:p w14:paraId="5115948D" w14:textId="03E429C4" w:rsidR="00446F0D" w:rsidRDefault="00446F0D" w:rsidP="00446F0D">
                    <w:pPr>
                      <w:tabs>
                        <w:tab w:val="left" w:pos="6010"/>
                      </w:tabs>
                      <w:jc w:val="right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Absender:</w:t>
                    </w:r>
                  </w:p>
                </w:tc>
                <w:sdt>
                  <w:sdtPr>
                    <w:rPr>
                      <w:rFonts w:ascii="Arial" w:hAnsi="Arial" w:cs="Arial"/>
                    </w:rPr>
                    <w:id w:val="1241831702"/>
                    <w:placeholder>
                      <w:docPart w:val="7EEA4C348A894858B772B947FE018339"/>
                    </w:placeholder>
                    <w:showingPlcHdr/>
                    <w:dataBinding w:prefixMappings="xmlns:ns0='http://www.lakimav.de/beteiligungsformular' " w:xpath="/ns0:beteiligungsformular[1]/ns0:Dienststelle[1]" w:storeItemID="{7A74C48C-4E17-4481-8438-B939F9E19F82}"/>
                    <w:text/>
                  </w:sdtPr>
                  <w:sdtEndPr/>
                  <w:sdtContent>
                    <w:tc>
                      <w:tcPr>
                        <w:tcW w:w="3686" w:type="dxa"/>
                        <w:vAlign w:val="center"/>
                      </w:tcPr>
                      <w:p w14:paraId="43F0C535" w14:textId="77777777" w:rsidR="00446F0D" w:rsidRDefault="00300ABD" w:rsidP="00300ABD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Style w:val="Platzhaltertext"/>
                          </w:rPr>
                          <w:t>Anstellungsträger/Dienststelle</w:t>
                        </w:r>
                      </w:p>
                    </w:tc>
                  </w:sdtContent>
                </w:sdt>
              </w:tr>
              <w:tr w:rsidR="00446F0D" w14:paraId="7E44B704" w14:textId="77777777" w:rsidTr="00FD0502">
                <w:trPr>
                  <w:trHeight w:hRule="exact" w:val="284"/>
                </w:trPr>
                <w:tc>
                  <w:tcPr>
                    <w:tcW w:w="1276" w:type="dxa"/>
                    <w:vAlign w:val="center"/>
                  </w:tcPr>
                  <w:p w14:paraId="1A674B79" w14:textId="77777777" w:rsidR="00446F0D" w:rsidRDefault="00446F0D" w:rsidP="00446F0D">
                    <w:pPr>
                      <w:tabs>
                        <w:tab w:val="left" w:pos="6010"/>
                      </w:tabs>
                      <w:jc w:val="right"/>
                      <w:rPr>
                        <w:rFonts w:ascii="Arial" w:hAnsi="Arial" w:cs="Arial"/>
                      </w:rPr>
                    </w:pPr>
                  </w:p>
                </w:tc>
                <w:sdt>
                  <w:sdtPr>
                    <w:rPr>
                      <w:rFonts w:ascii="Arial" w:hAnsi="Arial" w:cs="Arial"/>
                    </w:rPr>
                    <w:id w:val="-1037509292"/>
                    <w:placeholder>
                      <w:docPart w:val="964FBA10FC0140DDB0A3E3793F865EB1"/>
                    </w:placeholder>
                    <w:showingPlcHdr/>
                    <w:dataBinding w:prefixMappings="xmlns:ns0='http://www.lakimav.de/beteiligungsformular' " w:xpath="/ns0:beteiligungsformular[1]/ns0:NameDL[1]" w:storeItemID="{7A74C48C-4E17-4481-8438-B939F9E19F82}"/>
                    <w:text/>
                  </w:sdtPr>
                  <w:sdtEndPr/>
                  <w:sdtContent>
                    <w:tc>
                      <w:tcPr>
                        <w:tcW w:w="3686" w:type="dxa"/>
                        <w:vAlign w:val="center"/>
                      </w:tcPr>
                      <w:p w14:paraId="07C7278B" w14:textId="77777777" w:rsidR="00446F0D" w:rsidRDefault="00300ABD" w:rsidP="00300ABD">
                        <w:pPr>
                          <w:tabs>
                            <w:tab w:val="left" w:pos="6010"/>
                          </w:tabs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Style w:val="Platzhaltertext"/>
                          </w:rPr>
                          <w:t>Name</w:t>
                        </w:r>
                      </w:p>
                    </w:tc>
                  </w:sdtContent>
                </w:sdt>
              </w:tr>
              <w:tr w:rsidR="00446F0D" w14:paraId="5AAB2D69" w14:textId="77777777" w:rsidTr="00FD0502">
                <w:trPr>
                  <w:trHeight w:hRule="exact" w:val="284"/>
                </w:trPr>
                <w:tc>
                  <w:tcPr>
                    <w:tcW w:w="1276" w:type="dxa"/>
                    <w:vAlign w:val="center"/>
                  </w:tcPr>
                  <w:p w14:paraId="2D2E0526" w14:textId="77777777" w:rsidR="00446F0D" w:rsidRDefault="00446F0D" w:rsidP="00446F0D">
                    <w:pPr>
                      <w:tabs>
                        <w:tab w:val="left" w:pos="6010"/>
                      </w:tabs>
                      <w:jc w:val="right"/>
                      <w:rPr>
                        <w:rFonts w:ascii="Arial" w:hAnsi="Arial" w:cs="Arial"/>
                      </w:rPr>
                    </w:pPr>
                  </w:p>
                </w:tc>
                <w:sdt>
                  <w:sdtPr>
                    <w:rPr>
                      <w:rFonts w:ascii="Arial" w:hAnsi="Arial" w:cs="Arial"/>
                    </w:rPr>
                    <w:id w:val="1090430845"/>
                    <w:placeholder>
                      <w:docPart w:val="AE97F29AC6A64D61BED19B558102008B"/>
                    </w:placeholder>
                    <w:showingPlcHdr/>
                    <w:dataBinding w:prefixMappings="xmlns:ns0='http://www.lakimav.de/beteiligungsformular' " w:xpath="/ns0:beteiligungsformular[1]/ns0:StraßeDL[1]" w:storeItemID="{7A74C48C-4E17-4481-8438-B939F9E19F82}"/>
                    <w:text/>
                  </w:sdtPr>
                  <w:sdtEndPr/>
                  <w:sdtContent>
                    <w:tc>
                      <w:tcPr>
                        <w:tcW w:w="3686" w:type="dxa"/>
                        <w:vAlign w:val="center"/>
                      </w:tcPr>
                      <w:p w14:paraId="59883D79" w14:textId="77777777" w:rsidR="00446F0D" w:rsidRDefault="00300ABD" w:rsidP="00300ABD">
                        <w:pPr>
                          <w:tabs>
                            <w:tab w:val="left" w:pos="6010"/>
                          </w:tabs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Style w:val="Platzhaltertext"/>
                          </w:rPr>
                          <w:t>Straße</w:t>
                        </w:r>
                      </w:p>
                    </w:tc>
                  </w:sdtContent>
                </w:sdt>
              </w:tr>
              <w:tr w:rsidR="00446F0D" w14:paraId="2FB05AE7" w14:textId="77777777" w:rsidTr="00FD0502">
                <w:trPr>
                  <w:trHeight w:hRule="exact" w:val="284"/>
                </w:trPr>
                <w:tc>
                  <w:tcPr>
                    <w:tcW w:w="1276" w:type="dxa"/>
                    <w:vAlign w:val="center"/>
                  </w:tcPr>
                  <w:p w14:paraId="73FA08E8" w14:textId="77777777" w:rsidR="00446F0D" w:rsidRDefault="00446F0D" w:rsidP="00446F0D">
                    <w:pPr>
                      <w:tabs>
                        <w:tab w:val="left" w:pos="6010"/>
                      </w:tabs>
                      <w:jc w:val="right"/>
                      <w:rPr>
                        <w:rFonts w:ascii="Arial" w:hAnsi="Arial" w:cs="Arial"/>
                      </w:rPr>
                    </w:pPr>
                  </w:p>
                </w:tc>
                <w:sdt>
                  <w:sdtPr>
                    <w:rPr>
                      <w:rFonts w:ascii="Arial" w:hAnsi="Arial" w:cs="Arial"/>
                    </w:rPr>
                    <w:id w:val="1215396083"/>
                    <w:placeholder>
                      <w:docPart w:val="6A322291824243D6BBF9AE8EC6A3AFAB"/>
                    </w:placeholder>
                    <w:showingPlcHdr/>
                    <w:dataBinding w:prefixMappings="xmlns:ns0='http://www.lakimav.de/beteiligungsformular' " w:xpath="/ns0:beteiligungsformular[1]/ns0:PLZOrtDL[1]" w:storeItemID="{7A74C48C-4E17-4481-8438-B939F9E19F82}"/>
                    <w:text/>
                  </w:sdtPr>
                  <w:sdtEndPr/>
                  <w:sdtContent>
                    <w:tc>
                      <w:tcPr>
                        <w:tcW w:w="3686" w:type="dxa"/>
                        <w:vAlign w:val="center"/>
                      </w:tcPr>
                      <w:p w14:paraId="5A349E78" w14:textId="77777777" w:rsidR="00446F0D" w:rsidRDefault="00300ABD" w:rsidP="00300ABD">
                        <w:pPr>
                          <w:tabs>
                            <w:tab w:val="left" w:pos="6010"/>
                          </w:tabs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Style w:val="Platzhaltertext"/>
                          </w:rPr>
                          <w:t>PLZ Ort</w:t>
                        </w:r>
                      </w:p>
                    </w:tc>
                  </w:sdtContent>
                </w:sdt>
              </w:tr>
              <w:tr w:rsidR="00446F0D" w14:paraId="0CBDB1EF" w14:textId="77777777" w:rsidTr="00FD0502">
                <w:trPr>
                  <w:trHeight w:hRule="exact" w:val="284"/>
                </w:trPr>
                <w:tc>
                  <w:tcPr>
                    <w:tcW w:w="1276" w:type="dxa"/>
                    <w:vAlign w:val="center"/>
                  </w:tcPr>
                  <w:p w14:paraId="1B9C2CAF" w14:textId="77777777" w:rsidR="00446F0D" w:rsidRDefault="00446F0D" w:rsidP="00446F0D">
                    <w:pPr>
                      <w:tabs>
                        <w:tab w:val="left" w:pos="6010"/>
                      </w:tabs>
                      <w:jc w:val="right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E-Mail:</w:t>
                    </w:r>
                  </w:p>
                </w:tc>
                <w:sdt>
                  <w:sdtPr>
                    <w:rPr>
                      <w:rFonts w:ascii="Arial" w:hAnsi="Arial" w:cs="Arial"/>
                    </w:rPr>
                    <w:id w:val="-1038273146"/>
                    <w:placeholder>
                      <w:docPart w:val="8E97A63349AD471F9BB49F6635DF4E00"/>
                    </w:placeholder>
                    <w:showingPlcHdr/>
                    <w:text/>
                  </w:sdtPr>
                  <w:sdtEndPr/>
                  <w:sdtContent>
                    <w:tc>
                      <w:tcPr>
                        <w:tcW w:w="3686" w:type="dxa"/>
                        <w:vAlign w:val="center"/>
                      </w:tcPr>
                      <w:p w14:paraId="516AE41B" w14:textId="77777777" w:rsidR="00446F0D" w:rsidRDefault="00C723FD" w:rsidP="00C723FD">
                        <w:pPr>
                          <w:tabs>
                            <w:tab w:val="left" w:pos="6010"/>
                          </w:tabs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Style w:val="Platzhaltertext"/>
                          </w:rPr>
                          <w:t>E-Mail-Adresse</w:t>
                        </w:r>
                      </w:p>
                    </w:tc>
                  </w:sdtContent>
                </w:sdt>
              </w:tr>
              <w:tr w:rsidR="00446F0D" w14:paraId="470946F5" w14:textId="77777777" w:rsidTr="00FD0502">
                <w:trPr>
                  <w:trHeight w:hRule="exact" w:val="284"/>
                </w:trPr>
                <w:tc>
                  <w:tcPr>
                    <w:tcW w:w="1276" w:type="dxa"/>
                    <w:vAlign w:val="center"/>
                  </w:tcPr>
                  <w:p w14:paraId="645FD44C" w14:textId="77777777" w:rsidR="00446F0D" w:rsidRDefault="00446F0D" w:rsidP="00446F0D">
                    <w:pPr>
                      <w:tabs>
                        <w:tab w:val="left" w:pos="6010"/>
                      </w:tabs>
                      <w:jc w:val="right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Telefon:</w:t>
                    </w:r>
                  </w:p>
                </w:tc>
                <w:sdt>
                  <w:sdtPr>
                    <w:rPr>
                      <w:rFonts w:ascii="Arial" w:hAnsi="Arial" w:cs="Arial"/>
                    </w:rPr>
                    <w:id w:val="-1470825449"/>
                    <w:placeholder>
                      <w:docPart w:val="CE04B99ECAF54EEEB172A312BC8C1A8F"/>
                    </w:placeholder>
                    <w:showingPlcHdr/>
                    <w:text/>
                  </w:sdtPr>
                  <w:sdtEndPr/>
                  <w:sdtContent>
                    <w:tc>
                      <w:tcPr>
                        <w:tcW w:w="3686" w:type="dxa"/>
                        <w:vAlign w:val="center"/>
                      </w:tcPr>
                      <w:p w14:paraId="4B604379" w14:textId="77777777" w:rsidR="00446F0D" w:rsidRDefault="00C723FD" w:rsidP="00C723FD">
                        <w:pPr>
                          <w:tabs>
                            <w:tab w:val="left" w:pos="6010"/>
                          </w:tabs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Style w:val="Platzhaltertext"/>
                          </w:rPr>
                          <w:t>Telefon</w:t>
                        </w:r>
                      </w:p>
                    </w:tc>
                  </w:sdtContent>
                </w:sdt>
              </w:tr>
            </w:tbl>
            <w:p w14:paraId="49F40237" w14:textId="77777777" w:rsidR="00B21175" w:rsidRDefault="00B21175" w:rsidP="000D624E">
              <w:pPr>
                <w:tabs>
                  <w:tab w:val="left" w:pos="6010"/>
                </w:tabs>
                <w:spacing w:after="0" w:line="240" w:lineRule="auto"/>
                <w:ind w:left="4956"/>
                <w:rPr>
                  <w:rFonts w:ascii="Arial" w:hAnsi="Arial" w:cs="Arial"/>
                </w:rPr>
              </w:pPr>
              <w:r>
                <w:rPr>
                  <w:rFonts w:ascii="Arial" w:hAnsi="Arial" w:cs="Arial"/>
                </w:rPr>
                <w:tab/>
              </w:r>
              <w:r>
                <w:rPr>
                  <w:rFonts w:ascii="Arial" w:hAnsi="Arial" w:cs="Arial"/>
                </w:rPr>
                <w:tab/>
              </w:r>
            </w:p>
            <w:p w14:paraId="3105D052" w14:textId="77777777" w:rsidR="00DF272A" w:rsidRDefault="00FD336D" w:rsidP="00FD336D">
              <w:pPr>
                <w:tabs>
                  <w:tab w:val="left" w:pos="6010"/>
                </w:tabs>
                <w:spacing w:after="0" w:line="240" w:lineRule="auto"/>
                <w:ind w:left="4963"/>
                <w:jc w:val="center"/>
                <w:rPr>
                  <w:rFonts w:ascii="Arial" w:hAnsi="Arial" w:cs="Arial"/>
                </w:rPr>
              </w:pPr>
              <w:r>
                <w:rPr>
                  <w:rFonts w:ascii="Arial" w:hAnsi="Arial" w:cs="Arial"/>
                </w:rPr>
                <w:t>Eing</w:t>
              </w:r>
              <w:r w:rsidR="00DB1463" w:rsidRPr="00DF272A">
                <w:rPr>
                  <w:rFonts w:ascii="Arial" w:hAnsi="Arial" w:cs="Arial"/>
                </w:rPr>
                <w:t>angsdatum:</w:t>
              </w:r>
            </w:p>
            <w:p w14:paraId="4715B98C" w14:textId="77777777" w:rsidR="00DB1463" w:rsidRDefault="00DB1463" w:rsidP="00DB1463">
              <w:pPr>
                <w:tabs>
                  <w:tab w:val="left" w:pos="6010"/>
                </w:tabs>
                <w:spacing w:after="0" w:line="240" w:lineRule="auto"/>
                <w:rPr>
                  <w:rFonts w:ascii="Arial" w:hAnsi="Arial" w:cs="Arial"/>
                </w:rPr>
              </w:pPr>
            </w:p>
            <w:p w14:paraId="277C0EF2" w14:textId="77777777" w:rsidR="00DF272A" w:rsidRPr="00DF272A" w:rsidRDefault="00DF272A" w:rsidP="00343A95">
              <w:pPr>
                <w:tabs>
                  <w:tab w:val="left" w:pos="6010"/>
                </w:tabs>
                <w:spacing w:after="0" w:line="240" w:lineRule="auto"/>
                <w:rPr>
                  <w:rFonts w:ascii="Arial" w:hAnsi="Arial" w:cs="Arial"/>
                </w:rPr>
              </w:pPr>
              <w:r>
                <w:rPr>
                  <w:rFonts w:ascii="Arial" w:hAnsi="Arial" w:cs="Arial"/>
                </w:rPr>
                <w:tab/>
              </w:r>
            </w:p>
            <w:p w14:paraId="5D5620A5" w14:textId="77777777" w:rsidR="006341BF" w:rsidRPr="00DF272A" w:rsidRDefault="006341BF" w:rsidP="00DF272A">
              <w:pPr>
                <w:spacing w:after="0" w:line="240" w:lineRule="auto"/>
                <w:jc w:val="both"/>
                <w:rPr>
                  <w:rFonts w:ascii="Arial" w:hAnsi="Arial" w:cs="Arial"/>
                </w:rPr>
              </w:pPr>
            </w:p>
            <w:p w14:paraId="4C2F45C3" w14:textId="77777777" w:rsidR="00BB30BF" w:rsidRPr="00DF272A" w:rsidRDefault="00BB30BF" w:rsidP="00BD12BC">
              <w:pPr>
                <w:spacing w:after="0" w:line="240" w:lineRule="auto"/>
                <w:jc w:val="both"/>
                <w:rPr>
                  <w:rFonts w:ascii="Arial" w:hAnsi="Arial" w:cs="Arial"/>
                </w:rPr>
              </w:pPr>
            </w:p>
            <w:p w14:paraId="4C94324A" w14:textId="77777777" w:rsidR="00343A95" w:rsidRDefault="00343A95" w:rsidP="00BD12BC">
              <w:pPr>
                <w:spacing w:after="0" w:line="240" w:lineRule="auto"/>
                <w:jc w:val="both"/>
                <w:rPr>
                  <w:rFonts w:ascii="Arial" w:hAnsi="Arial" w:cs="Arial"/>
                </w:rPr>
              </w:pPr>
            </w:p>
            <w:p w14:paraId="6C5A22A9" w14:textId="77777777" w:rsidR="0048551C" w:rsidRPr="00DF272A" w:rsidRDefault="0048551C" w:rsidP="00BD12BC">
              <w:pPr>
                <w:spacing w:after="0" w:line="240" w:lineRule="auto"/>
                <w:jc w:val="both"/>
                <w:rPr>
                  <w:rFonts w:ascii="Arial" w:hAnsi="Arial" w:cs="Arial"/>
                </w:rPr>
              </w:pPr>
            </w:p>
            <w:p w14:paraId="58F0AF2B" w14:textId="77777777" w:rsidR="00BB5E55" w:rsidRPr="00DF272A" w:rsidRDefault="00BB5E55" w:rsidP="00BD12BC">
              <w:pPr>
                <w:spacing w:after="0" w:line="240" w:lineRule="auto"/>
                <w:jc w:val="both"/>
                <w:rPr>
                  <w:rFonts w:ascii="Arial" w:hAnsi="Arial" w:cs="Arial"/>
                </w:rPr>
              </w:pPr>
            </w:p>
            <w:p w14:paraId="247CF58A" w14:textId="77777777" w:rsidR="00E61A1D" w:rsidRPr="00DF272A" w:rsidRDefault="00E8062B" w:rsidP="00E8062B">
              <w:pPr>
                <w:shd w:val="clear" w:color="auto" w:fill="D9D9D9" w:themeFill="background1" w:themeFillShade="D9"/>
                <w:spacing w:after="0" w:line="240" w:lineRule="auto"/>
                <w:jc w:val="center"/>
                <w:rPr>
                  <w:rFonts w:ascii="Arial" w:hAnsi="Arial" w:cs="Arial"/>
                </w:rPr>
              </w:pPr>
              <w:r w:rsidRPr="00DF272A">
                <w:rPr>
                  <w:rFonts w:ascii="Arial" w:hAnsi="Arial" w:cs="Arial"/>
                  <w:b/>
                  <w:sz w:val="32"/>
                  <w:szCs w:val="32"/>
                </w:rPr>
                <w:t>Beteiligung der Mitarbeitervertretung</w:t>
              </w:r>
              <w:r w:rsidR="00A04B0A">
                <w:rPr>
                  <w:rFonts w:ascii="Arial" w:hAnsi="Arial" w:cs="Arial"/>
                  <w:b/>
                  <w:sz w:val="32"/>
                  <w:szCs w:val="32"/>
                </w:rPr>
                <w:t xml:space="preserve"> nach MVG.Württemberg</w:t>
              </w:r>
            </w:p>
            <w:tbl>
              <w:tblPr>
                <w:tblStyle w:val="Tabellenraster"/>
                <w:tblpPr w:leftFromText="227" w:rightFromText="142" w:topFromText="28" w:vertAnchor="page" w:horzAnchor="margin" w:tblpY="2553"/>
                <w:tblOverlap w:val="never"/>
                <w:tblW w:w="4536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CellMar>
                  <w:left w:w="0" w:type="dxa"/>
                  <w:right w:w="0" w:type="dxa"/>
                </w:tblCellMar>
                <w:tblLook w:val="04A0" w:firstRow="1" w:lastRow="0" w:firstColumn="1" w:lastColumn="0" w:noHBand="0" w:noVBand="1"/>
              </w:tblPr>
              <w:tblGrid>
                <w:gridCol w:w="4536"/>
              </w:tblGrid>
              <w:tr w:rsidR="00DB1463" w14:paraId="20DDBBD9" w14:textId="77777777" w:rsidTr="0033115E">
                <w:trPr>
                  <w:trHeight w:hRule="exact" w:val="284"/>
                </w:trPr>
                <w:sdt>
                  <w:sdtPr>
                    <w:rPr>
                      <w:rFonts w:ascii="Arial" w:hAnsi="Arial" w:cs="Arial"/>
                    </w:rPr>
                    <w:id w:val="-84145837"/>
                    <w:placeholder>
                      <w:docPart w:val="60F77984C13E46BBBE7D5B273571ED64"/>
                    </w:placeholder>
                    <w:showingPlcHdr/>
                    <w:text/>
                  </w:sdtPr>
                  <w:sdtEndPr/>
                  <w:sdtContent>
                    <w:tc>
                      <w:tcPr>
                        <w:tcW w:w="4536" w:type="dxa"/>
                      </w:tcPr>
                      <w:p w14:paraId="68E47EB4" w14:textId="60D58EB7" w:rsidR="00DB1463" w:rsidRDefault="00AA4E5E" w:rsidP="007B28FD">
                        <w:pPr>
                          <w:tabs>
                            <w:tab w:val="left" w:pos="6010"/>
                          </w:tabs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Style w:val="Platzhaltertext"/>
                          </w:rPr>
                          <w:t>Name der MAV</w:t>
                        </w:r>
                      </w:p>
                    </w:tc>
                  </w:sdtContent>
                </w:sdt>
              </w:tr>
              <w:tr w:rsidR="00DB1463" w14:paraId="3B0A84AF" w14:textId="77777777" w:rsidTr="0033115E">
                <w:trPr>
                  <w:trHeight w:hRule="exact" w:val="284"/>
                </w:trPr>
                <w:sdt>
                  <w:sdtPr>
                    <w:rPr>
                      <w:rFonts w:ascii="Arial" w:hAnsi="Arial" w:cs="Arial"/>
                    </w:rPr>
                    <w:id w:val="171609275"/>
                    <w:placeholder>
                      <w:docPart w:val="79168DDDBA3547F594CEE217353E8995"/>
                    </w:placeholder>
                    <w:showingPlcHdr/>
                    <w:text/>
                  </w:sdtPr>
                  <w:sdtEndPr/>
                  <w:sdtContent>
                    <w:tc>
                      <w:tcPr>
                        <w:tcW w:w="4536" w:type="dxa"/>
                      </w:tcPr>
                      <w:p w14:paraId="757C425B" w14:textId="457AB265" w:rsidR="00DB1463" w:rsidRDefault="00AA4E5E" w:rsidP="007B28FD">
                        <w:pPr>
                          <w:tabs>
                            <w:tab w:val="left" w:pos="6010"/>
                          </w:tabs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Style w:val="Platzhaltertext"/>
                          </w:rPr>
                          <w:t>Name der Ansprechperson</w:t>
                        </w:r>
                      </w:p>
                    </w:tc>
                  </w:sdtContent>
                </w:sdt>
              </w:tr>
              <w:tr w:rsidR="00DB1463" w14:paraId="610CB136" w14:textId="77777777" w:rsidTr="0033115E">
                <w:trPr>
                  <w:trHeight w:hRule="exact" w:val="284"/>
                </w:trPr>
                <w:sdt>
                  <w:sdtPr>
                    <w:rPr>
                      <w:rFonts w:ascii="Arial" w:hAnsi="Arial" w:cs="Arial"/>
                    </w:rPr>
                    <w:id w:val="1317452576"/>
                    <w:placeholder>
                      <w:docPart w:val="B57F63A36E2049238D89817ECC628DE6"/>
                    </w:placeholder>
                    <w:showingPlcHdr/>
                    <w:text/>
                  </w:sdtPr>
                  <w:sdtEndPr/>
                  <w:sdtContent>
                    <w:tc>
                      <w:tcPr>
                        <w:tcW w:w="4536" w:type="dxa"/>
                      </w:tcPr>
                      <w:p w14:paraId="1D910F82" w14:textId="677FDF1D" w:rsidR="00DB1463" w:rsidRDefault="00AA4E5E" w:rsidP="007B28FD">
                        <w:pPr>
                          <w:tabs>
                            <w:tab w:val="left" w:pos="6010"/>
                          </w:tabs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Style w:val="Platzhaltertext"/>
                          </w:rPr>
                          <w:t>Straße</w:t>
                        </w:r>
                      </w:p>
                    </w:tc>
                  </w:sdtContent>
                </w:sdt>
              </w:tr>
              <w:tr w:rsidR="00DB1463" w14:paraId="305D0692" w14:textId="77777777" w:rsidTr="0033115E">
                <w:trPr>
                  <w:trHeight w:hRule="exact" w:val="284"/>
                </w:trPr>
                <w:sdt>
                  <w:sdtPr>
                    <w:rPr>
                      <w:rFonts w:ascii="Arial" w:hAnsi="Arial" w:cs="Arial"/>
                    </w:rPr>
                    <w:id w:val="280702836"/>
                    <w:placeholder>
                      <w:docPart w:val="09BB1094D10F46838935B03CA230C49B"/>
                    </w:placeholder>
                    <w:showingPlcHdr/>
                    <w:text/>
                  </w:sdtPr>
                  <w:sdtEndPr/>
                  <w:sdtContent>
                    <w:tc>
                      <w:tcPr>
                        <w:tcW w:w="4536" w:type="dxa"/>
                      </w:tcPr>
                      <w:p w14:paraId="3EF74D4B" w14:textId="48565B4D" w:rsidR="00DB1463" w:rsidRDefault="00AA4E5E" w:rsidP="007B28FD">
                        <w:pPr>
                          <w:tabs>
                            <w:tab w:val="left" w:pos="6010"/>
                          </w:tabs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Style w:val="Platzhaltertext"/>
                          </w:rPr>
                          <w:t>PLZ Ort</w:t>
                        </w:r>
                      </w:p>
                    </w:tc>
                  </w:sdtContent>
                </w:sdt>
              </w:tr>
            </w:tbl>
            <w:p w14:paraId="7BD1DE16" w14:textId="77777777" w:rsidR="00307D80" w:rsidRPr="00E8062B" w:rsidRDefault="00DB1463" w:rsidP="00343A95">
              <w:pPr>
                <w:shd w:val="clear" w:color="auto" w:fill="D9D9D9" w:themeFill="background1" w:themeFillShade="D9"/>
                <w:spacing w:after="0" w:line="240" w:lineRule="auto"/>
                <w:jc w:val="center"/>
                <w:rPr>
                  <w:rFonts w:ascii="Arial" w:hAnsi="Arial" w:cs="Arial"/>
                  <w:sz w:val="16"/>
                  <w:szCs w:val="16"/>
                </w:rPr>
              </w:pPr>
              <w:r w:rsidRPr="00E8062B">
                <w:rPr>
                  <w:rFonts w:ascii="Arial" w:hAnsi="Arial" w:cs="Arial"/>
                  <w:b/>
                  <w:sz w:val="16"/>
                  <w:szCs w:val="16"/>
                </w:rPr>
                <w:t xml:space="preserve"> </w:t>
              </w:r>
              <w:r w:rsidR="00A04B0A">
                <w:rPr>
                  <w:rFonts w:ascii="Arial" w:hAnsi="Arial" w:cs="Arial"/>
                  <w:b/>
                  <w:sz w:val="16"/>
                  <w:szCs w:val="16"/>
                </w:rPr>
                <w:t>B</w:t>
              </w:r>
              <w:r w:rsidR="00A04B0A">
                <w:rPr>
                  <w:rFonts w:ascii="Arial" w:hAnsi="Arial" w:cs="Arial"/>
                  <w:sz w:val="16"/>
                  <w:szCs w:val="16"/>
                </w:rPr>
                <w:t>itte in 2- facher Ausfertigung zusenden</w:t>
              </w:r>
              <w:r w:rsidR="000314A5" w:rsidRPr="00E8062B">
                <w:rPr>
                  <w:rFonts w:ascii="Arial" w:hAnsi="Arial" w:cs="Arial"/>
                  <w:sz w:val="16"/>
                  <w:szCs w:val="16"/>
                </w:rPr>
                <w:t xml:space="preserve">, 1 Ausfertigung </w:t>
              </w:r>
              <w:r w:rsidR="00343A95" w:rsidRPr="00E8062B">
                <w:rPr>
                  <w:rFonts w:ascii="Arial" w:hAnsi="Arial" w:cs="Arial"/>
                  <w:sz w:val="16"/>
                  <w:szCs w:val="16"/>
                </w:rPr>
                <w:t>v</w:t>
              </w:r>
              <w:r w:rsidR="000314A5" w:rsidRPr="00E8062B">
                <w:rPr>
                  <w:rFonts w:ascii="Arial" w:hAnsi="Arial" w:cs="Arial"/>
                  <w:sz w:val="16"/>
                  <w:szCs w:val="16"/>
                </w:rPr>
                <w:t>erbleib</w:t>
              </w:r>
              <w:r w:rsidR="00343A95" w:rsidRPr="00E8062B">
                <w:rPr>
                  <w:rFonts w:ascii="Arial" w:hAnsi="Arial" w:cs="Arial"/>
                  <w:sz w:val="16"/>
                  <w:szCs w:val="16"/>
                </w:rPr>
                <w:t>t</w:t>
              </w:r>
              <w:r w:rsidR="000314A5" w:rsidRPr="00E8062B">
                <w:rPr>
                  <w:rFonts w:ascii="Arial" w:hAnsi="Arial" w:cs="Arial"/>
                  <w:sz w:val="16"/>
                  <w:szCs w:val="16"/>
                </w:rPr>
                <w:t xml:space="preserve"> bei der MAV</w:t>
              </w:r>
            </w:p>
            <w:p w14:paraId="3D41E409" w14:textId="77777777" w:rsidR="00BB30BF" w:rsidRPr="00E8062B" w:rsidRDefault="00BB30BF" w:rsidP="00350118">
              <w:pPr>
                <w:spacing w:after="0" w:line="240" w:lineRule="auto"/>
                <w:jc w:val="center"/>
                <w:rPr>
                  <w:rFonts w:ascii="Arial" w:hAnsi="Arial" w:cs="Arial"/>
                </w:rPr>
              </w:pPr>
            </w:p>
            <w:p w14:paraId="23D5F26E" w14:textId="77777777" w:rsidR="00BB30BF" w:rsidRDefault="00BB30BF" w:rsidP="00BD12BC">
              <w:pPr>
                <w:spacing w:after="0" w:line="240" w:lineRule="auto"/>
                <w:jc w:val="both"/>
                <w:rPr>
                  <w:rFonts w:ascii="Arial" w:hAnsi="Arial" w:cs="Arial"/>
                </w:rPr>
              </w:pPr>
              <w:r w:rsidRPr="00E8062B">
                <w:rPr>
                  <w:rFonts w:ascii="Arial" w:hAnsi="Arial" w:cs="Arial"/>
                </w:rPr>
                <w:t xml:space="preserve">Folgende </w:t>
              </w:r>
              <w:r w:rsidR="00BB5E55" w:rsidRPr="00E8062B">
                <w:rPr>
                  <w:rFonts w:ascii="Arial" w:hAnsi="Arial" w:cs="Arial"/>
                </w:rPr>
                <w:t>Maßnahme ist beabsichtigt:</w:t>
              </w:r>
            </w:p>
          </w:sdtContent>
        </w:sdt>
      </w:sdtContent>
    </w:sdt>
    <w:p w14:paraId="61C23289" w14:textId="77777777" w:rsidR="00341172" w:rsidRPr="00E8062B" w:rsidRDefault="008A21D3" w:rsidP="00BD12BC">
      <w:pPr>
        <w:spacing w:after="0" w:line="240" w:lineRule="auto"/>
        <w:jc w:val="both"/>
        <w:rPr>
          <w:rFonts w:ascii="Arial" w:hAnsi="Arial" w:cs="Arial"/>
        </w:rPr>
      </w:pPr>
      <w:r w:rsidRPr="00976940">
        <w:rPr>
          <w:rFonts w:ascii="Arial" w:hAnsi="Arial" w:cs="Arial"/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60B9DA4" wp14:editId="06AB4FE8">
                <wp:simplePos x="0" y="0"/>
                <wp:positionH relativeFrom="margin">
                  <wp:align>left</wp:align>
                </wp:positionH>
                <wp:positionV relativeFrom="page">
                  <wp:posOffset>5114925</wp:posOffset>
                </wp:positionV>
                <wp:extent cx="6238240" cy="3533775"/>
                <wp:effectExtent l="0" t="0" r="0" b="9525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8240" cy="353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rFonts w:ascii="Arial" w:hAnsi="Arial" w:cs="Arial"/>
                              </w:rPr>
                              <w:alias w:val="Bereich auswählen"/>
                              <w:tag w:val="Bereich auswählen"/>
                              <w:id w:val="1852529144"/>
                              <w:placeholder>
                                <w:docPart w:val="Info MAV - Änderungsvertrag"/>
                              </w:placeholder>
                              <w:temporary/>
                              <w:showingPlcHdr/>
                              <w:docPartList>
                                <w:docPartGallery w:val="Quick Parts"/>
                                <w:docPartCategory w:val="MAV Beteiligung"/>
                              </w:docPartList>
                            </w:sdtPr>
                            <w:sdtEndPr/>
                            <w:sdtContent>
                              <w:p w14:paraId="06869D21" w14:textId="77777777" w:rsidR="0035702F" w:rsidRPr="00B938F2" w:rsidRDefault="00684291" w:rsidP="00F028EF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  <w:r w:rsidRPr="005246CC">
                                  <w:rPr>
                                    <w:rStyle w:val="Platzhaltertext"/>
                                  </w:rPr>
                                  <w:t xml:space="preserve">Wählen Sie einen </w:t>
                                </w:r>
                                <w:r>
                                  <w:rPr>
                                    <w:rStyle w:val="Platzhaltertext"/>
                                  </w:rPr>
                                  <w:t>Paragraphen für den Beteiligungsvorgang aus</w:t>
                                </w:r>
                                <w:r w:rsidRPr="005246CC">
                                  <w:rPr>
                                    <w:rStyle w:val="Platzhaltertext"/>
                                  </w:rPr>
                                  <w:t>.</w:t>
                                </w:r>
                              </w:p>
                            </w:sdtContent>
                          </w:sdt>
                          <w:p w14:paraId="7546B488" w14:textId="77777777" w:rsidR="00976940" w:rsidRDefault="0097694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488B26E" w14:textId="77777777" w:rsidR="0035702F" w:rsidRDefault="003570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0B9DA4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0;margin-top:402.75pt;width:491.2pt;height:278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" stroked="f">
                <v:textbox>
                  <w:txbxContent>
                    <w:sdt>
                      <w:sdtPr>
                        <w:rPr>
                          <w:rFonts w:ascii="Arial" w:hAnsi="Arial" w:cs="Arial"/>
                        </w:rPr>
                        <w:alias w:val="Bereich auswählen"/>
                        <w:tag w:val="Bereich auswählen"/>
                        <w:id w:val="1852529144"/>
                        <w:placeholder>
                          <w:docPart w:val="Info MAV - Änderungsvertrag"/>
                        </w:placeholder>
                        <w:temporary/>
                        <w:showingPlcHdr/>
                        <w:docPartList>
                          <w:docPartGallery w:val="Quick Parts"/>
                          <w:docPartCategory w:val="MAV Beteiligung"/>
                        </w:docPartList>
                      </w:sdtPr>
                      <w:sdtEndPr/>
                      <w:sdtContent>
                        <w:p w14:paraId="06869D21" w14:textId="77777777" w:rsidR="0035702F" w:rsidRPr="00B938F2" w:rsidRDefault="00684291" w:rsidP="00F028EF">
                          <w:pPr>
                            <w:rPr>
                              <w:rFonts w:ascii="Arial" w:hAnsi="Arial" w:cs="Arial"/>
                            </w:rPr>
                          </w:pPr>
                          <w:r w:rsidRPr="005246CC">
                            <w:rPr>
                              <w:rStyle w:val="Platzhaltertext"/>
                            </w:rPr>
                            <w:t xml:space="preserve">Wählen Sie einen </w:t>
                          </w:r>
                          <w:r>
                            <w:rPr>
                              <w:rStyle w:val="Platzhaltertext"/>
                            </w:rPr>
                            <w:t>Paragraphen für den Beteiligungsvorgang aus</w:t>
                          </w:r>
                          <w:r w:rsidRPr="005246CC">
                            <w:rPr>
                              <w:rStyle w:val="Platzhaltertext"/>
                            </w:rPr>
                            <w:t>.</w:t>
                          </w:r>
                        </w:p>
                      </w:sdtContent>
                    </w:sdt>
                    <w:p w14:paraId="7546B488" w14:textId="77777777" w:rsidR="00976940" w:rsidRDefault="00976940">
                      <w:pPr>
                        <w:rPr>
                          <w:rFonts w:ascii="Arial" w:hAnsi="Arial" w:cs="Arial"/>
                        </w:rPr>
                      </w:pPr>
                    </w:p>
                    <w:p w14:paraId="3488B26E" w14:textId="77777777" w:rsidR="0035702F" w:rsidRDefault="0035702F"/>
                  </w:txbxContent>
                </v:textbox>
                <w10:wrap type="square" anchorx="margin" anchory="page"/>
              </v:shape>
            </w:pict>
          </mc:Fallback>
        </mc:AlternateContent>
      </w:r>
    </w:p>
    <w:sdt>
      <w:sdtPr>
        <w:rPr>
          <w:rFonts w:ascii="Arial" w:hAnsi="Arial" w:cs="Arial"/>
        </w:rPr>
        <w:id w:val="-204326568"/>
        <w:lock w:val="contentLocked"/>
        <w:placeholder>
          <w:docPart w:val="DefaultPlaceholder_1081868574"/>
        </w:placeholder>
        <w:group/>
      </w:sdtPr>
      <w:sdtEndPr/>
      <w:sdtContent>
        <w:tbl>
          <w:tblPr>
            <w:tblStyle w:val="Tabellenraster"/>
            <w:tblW w:w="9815" w:type="dxa"/>
            <w:tblInd w:w="-5" w:type="dxa"/>
            <w:tbl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insideH w:val="none" w:sz="0" w:space="0" w:color="auto"/>
              <w:insideV w:val="none" w:sz="0" w:space="0" w:color="auto"/>
            </w:tblBorders>
            <w:tblLayout w:type="fixed"/>
            <w:tblLook w:val="04A0" w:firstRow="1" w:lastRow="0" w:firstColumn="1" w:lastColumn="0" w:noHBand="0" w:noVBand="1"/>
          </w:tblPr>
          <w:tblGrid>
            <w:gridCol w:w="5524"/>
            <w:gridCol w:w="1273"/>
            <w:gridCol w:w="3018"/>
          </w:tblGrid>
          <w:tr w:rsidR="00341172" w14:paraId="6B042EB6" w14:textId="77777777" w:rsidTr="00496C41">
            <w:trPr>
              <w:cantSplit/>
              <w:trHeight w:hRule="exact" w:val="510"/>
            </w:trPr>
            <w:tc>
              <w:tcPr>
                <w:tcW w:w="6797" w:type="dxa"/>
                <w:gridSpan w:val="2"/>
                <w:tcBorders>
                  <w:top w:val="single" w:sz="8" w:space="0" w:color="auto"/>
                  <w:bottom w:val="dashed" w:sz="4" w:space="0" w:color="auto"/>
                </w:tcBorders>
                <w:noWrap/>
                <w:vAlign w:val="center"/>
              </w:tcPr>
              <w:p w14:paraId="7219A408" w14:textId="77777777" w:rsidR="00341172" w:rsidRDefault="00341172" w:rsidP="001663A5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 xml:space="preserve">Name, Vorname: </w:t>
                </w:r>
                <w:sdt>
                  <w:sdtPr>
                    <w:rPr>
                      <w:rFonts w:ascii="Arial" w:hAnsi="Arial" w:cs="Arial"/>
                    </w:rPr>
                    <w:id w:val="-1908372377"/>
                    <w:placeholder>
                      <w:docPart w:val="C0A085C0ADAA4CC5AEA5C18F3E3952D6"/>
                    </w:placeholder>
                    <w:showingPlcHdr/>
                    <w:text/>
                  </w:sdtPr>
                  <w:sdtEndPr/>
                  <w:sdtContent>
                    <w:r w:rsidR="006032D5" w:rsidRPr="008F0B1E">
                      <w:rPr>
                        <w:rStyle w:val="Platzhaltertext"/>
                      </w:rPr>
                      <w:t xml:space="preserve">Klicken Sie hier, um </w:t>
                    </w:r>
                    <w:r w:rsidR="001663A5">
                      <w:rPr>
                        <w:rStyle w:val="Platzhaltertext"/>
                      </w:rPr>
                      <w:t>den Namen</w:t>
                    </w:r>
                    <w:r w:rsidR="006032D5" w:rsidRPr="008F0B1E">
                      <w:rPr>
                        <w:rStyle w:val="Platzhaltertext"/>
                      </w:rPr>
                      <w:t xml:space="preserve"> einzugeben.</w:t>
                    </w:r>
                  </w:sdtContent>
                </w:sdt>
              </w:p>
            </w:tc>
            <w:tc>
              <w:tcPr>
                <w:tcW w:w="3018" w:type="dxa"/>
                <w:tcBorders>
                  <w:top w:val="single" w:sz="8" w:space="0" w:color="auto"/>
                  <w:bottom w:val="dashed" w:sz="4" w:space="0" w:color="auto"/>
                </w:tcBorders>
                <w:noWrap/>
                <w:vAlign w:val="center"/>
              </w:tcPr>
              <w:p w14:paraId="5CB6C72F" w14:textId="77777777" w:rsidR="00341172" w:rsidRDefault="007E64D2" w:rsidP="005A19D8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 xml:space="preserve">Geb.: </w:t>
                </w:r>
                <w:sdt>
                  <w:sdtPr>
                    <w:rPr>
                      <w:rFonts w:ascii="Arial" w:hAnsi="Arial" w:cs="Arial"/>
                    </w:rPr>
                    <w:id w:val="-1346710298"/>
                    <w:placeholder>
                      <w:docPart w:val="53486C0AD4674063B1F6F4D052613B4A"/>
                    </w:placeholder>
                    <w:showingPlcHdr/>
                    <w:date>
                      <w:dateFormat w:val="dd.MM.yyyy"/>
                      <w:lid w:val="de-DE"/>
                      <w:storeMappedDataAs w:val="dateTime"/>
                      <w:calendar w:val="gregorian"/>
                    </w:date>
                  </w:sdtPr>
                  <w:sdtEndPr/>
                  <w:sdtContent>
                    <w:r w:rsidR="005A19D8" w:rsidRPr="008F0B1E">
                      <w:rPr>
                        <w:rStyle w:val="Platzhaltertext"/>
                      </w:rPr>
                      <w:t>Datum</w:t>
                    </w:r>
                    <w:r w:rsidR="005A19D8">
                      <w:rPr>
                        <w:rStyle w:val="Platzhaltertext"/>
                      </w:rPr>
                      <w:t xml:space="preserve"> ei</w:t>
                    </w:r>
                    <w:r w:rsidR="005A19D8" w:rsidRPr="008F0B1E">
                      <w:rPr>
                        <w:rStyle w:val="Platzhaltertext"/>
                      </w:rPr>
                      <w:t>n</w:t>
                    </w:r>
                    <w:r w:rsidR="005A19D8">
                      <w:rPr>
                        <w:rStyle w:val="Platzhaltertext"/>
                      </w:rPr>
                      <w:t>g</w:t>
                    </w:r>
                    <w:r w:rsidR="005A19D8" w:rsidRPr="008F0B1E">
                      <w:rPr>
                        <w:rStyle w:val="Platzhaltertext"/>
                      </w:rPr>
                      <w:t>eben.</w:t>
                    </w:r>
                  </w:sdtContent>
                </w:sdt>
              </w:p>
            </w:tc>
          </w:tr>
          <w:tr w:rsidR="00341172" w14:paraId="73CFB7AA" w14:textId="77777777" w:rsidTr="00496C41">
            <w:trPr>
              <w:cantSplit/>
              <w:trHeight w:hRule="exact" w:val="510"/>
            </w:trPr>
            <w:tc>
              <w:tcPr>
                <w:tcW w:w="6797" w:type="dxa"/>
                <w:gridSpan w:val="2"/>
                <w:tcBorders>
                  <w:top w:val="dashed" w:sz="4" w:space="0" w:color="auto"/>
                  <w:bottom w:val="dashed" w:sz="4" w:space="0" w:color="auto"/>
                </w:tcBorders>
                <w:noWrap/>
                <w:vAlign w:val="center"/>
              </w:tcPr>
              <w:p w14:paraId="1A80F7C0" w14:textId="77777777" w:rsidR="00341172" w:rsidRDefault="007E64D2" w:rsidP="001663A5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 xml:space="preserve">Anschrift: </w:t>
                </w:r>
                <w:sdt>
                  <w:sdtPr>
                    <w:rPr>
                      <w:rFonts w:ascii="Arial" w:hAnsi="Arial" w:cs="Arial"/>
                    </w:rPr>
                    <w:id w:val="1054045868"/>
                    <w:placeholder>
                      <w:docPart w:val="A32184D565E54EAAB737C409DB139E5D"/>
                    </w:placeholder>
                    <w:showingPlcHdr/>
                    <w:text/>
                  </w:sdtPr>
                  <w:sdtEndPr/>
                  <w:sdtContent>
                    <w:r w:rsidR="006032D5" w:rsidRPr="008F0B1E">
                      <w:rPr>
                        <w:rStyle w:val="Platzhaltertext"/>
                      </w:rPr>
                      <w:t xml:space="preserve">Klicken Sie hier, um </w:t>
                    </w:r>
                    <w:r w:rsidR="001663A5">
                      <w:rPr>
                        <w:rStyle w:val="Platzhaltertext"/>
                      </w:rPr>
                      <w:t>die Anschrift</w:t>
                    </w:r>
                    <w:r w:rsidR="006032D5" w:rsidRPr="008F0B1E">
                      <w:rPr>
                        <w:rStyle w:val="Platzhaltertext"/>
                      </w:rPr>
                      <w:t xml:space="preserve"> einzugeben.</w:t>
                    </w:r>
                  </w:sdtContent>
                </w:sdt>
              </w:p>
            </w:tc>
            <w:tc>
              <w:tcPr>
                <w:tcW w:w="3018" w:type="dxa"/>
                <w:tcBorders>
                  <w:top w:val="dashed" w:sz="4" w:space="0" w:color="auto"/>
                  <w:bottom w:val="dashed" w:sz="4" w:space="0" w:color="auto"/>
                </w:tcBorders>
                <w:noWrap/>
                <w:vAlign w:val="center"/>
              </w:tcPr>
              <w:p w14:paraId="60AD4F7F" w14:textId="77777777" w:rsidR="00341172" w:rsidRDefault="007E64D2" w:rsidP="00870A6A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 xml:space="preserve">Tel.: </w:t>
                </w:r>
                <w:sdt>
                  <w:sdtPr>
                    <w:rPr>
                      <w:rFonts w:ascii="Arial" w:hAnsi="Arial" w:cs="Arial"/>
                    </w:rPr>
                    <w:id w:val="-780340189"/>
                    <w:placeholder>
                      <w:docPart w:val="964B97AAF5D042A98176EC88EAD5AD4B"/>
                    </w:placeholder>
                    <w:showingPlcHdr/>
                    <w:text/>
                  </w:sdtPr>
                  <w:sdtEndPr/>
                  <w:sdtContent>
                    <w:r w:rsidR="00870A6A">
                      <w:rPr>
                        <w:rStyle w:val="Platzhaltertext"/>
                      </w:rPr>
                      <w:t>Telefonnummer eingeben</w:t>
                    </w:r>
                  </w:sdtContent>
                </w:sdt>
              </w:p>
            </w:tc>
          </w:tr>
          <w:tr w:rsidR="00341172" w14:paraId="3EB4623D" w14:textId="77777777" w:rsidTr="00496C41">
            <w:trPr>
              <w:cantSplit/>
              <w:trHeight w:hRule="exact" w:val="510"/>
            </w:trPr>
            <w:tc>
              <w:tcPr>
                <w:tcW w:w="6797" w:type="dxa"/>
                <w:gridSpan w:val="2"/>
                <w:tcBorders>
                  <w:top w:val="dashed" w:sz="4" w:space="0" w:color="auto"/>
                  <w:bottom w:val="dashed" w:sz="4" w:space="0" w:color="auto"/>
                </w:tcBorders>
                <w:noWrap/>
                <w:vAlign w:val="center"/>
              </w:tcPr>
              <w:p w14:paraId="02C5F09E" w14:textId="77777777" w:rsidR="00341172" w:rsidRDefault="007E64D2" w:rsidP="001663A5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 xml:space="preserve">Angestellt als: </w:t>
                </w:r>
                <w:sdt>
                  <w:sdtPr>
                    <w:rPr>
                      <w:rFonts w:ascii="Arial" w:hAnsi="Arial" w:cs="Arial"/>
                    </w:rPr>
                    <w:id w:val="-565878309"/>
                    <w:placeholder>
                      <w:docPart w:val="97A11019C15D4A2BBB2D28121B49C743"/>
                    </w:placeholder>
                    <w:showingPlcHdr/>
                    <w:text/>
                  </w:sdtPr>
                  <w:sdtEndPr/>
                  <w:sdtContent>
                    <w:r w:rsidR="006032D5" w:rsidRPr="008F0B1E">
                      <w:rPr>
                        <w:rStyle w:val="Platzhaltertext"/>
                      </w:rPr>
                      <w:t xml:space="preserve">Klicken Sie hier, um </w:t>
                    </w:r>
                    <w:r w:rsidR="001663A5">
                      <w:rPr>
                        <w:rStyle w:val="Platzhaltertext"/>
                      </w:rPr>
                      <w:t>die Tätigkeit</w:t>
                    </w:r>
                    <w:r w:rsidR="006032D5" w:rsidRPr="008F0B1E">
                      <w:rPr>
                        <w:rStyle w:val="Platzhaltertext"/>
                      </w:rPr>
                      <w:t xml:space="preserve"> einzugeben.</w:t>
                    </w:r>
                  </w:sdtContent>
                </w:sdt>
              </w:p>
            </w:tc>
            <w:tc>
              <w:tcPr>
                <w:tcW w:w="3018" w:type="dxa"/>
                <w:tcBorders>
                  <w:top w:val="dashed" w:sz="4" w:space="0" w:color="auto"/>
                  <w:bottom w:val="dashed" w:sz="4" w:space="0" w:color="auto"/>
                </w:tcBorders>
                <w:noWrap/>
                <w:vAlign w:val="center"/>
              </w:tcPr>
              <w:p w14:paraId="7EAC9A9D" w14:textId="77777777" w:rsidR="00341172" w:rsidRDefault="007E64D2" w:rsidP="00303B8D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 xml:space="preserve">Ab: </w:t>
                </w:r>
                <w:r w:rsidR="00303B8D">
                  <w:rPr>
                    <w:rFonts w:ascii="Arial" w:hAnsi="Arial" w:cs="Arial"/>
                  </w:rPr>
                  <w:t xml:space="preserve"> </w:t>
                </w:r>
                <w:sdt>
                  <w:sdtPr>
                    <w:rPr>
                      <w:rFonts w:ascii="Arial" w:hAnsi="Arial" w:cs="Arial"/>
                    </w:rPr>
                    <w:id w:val="-2001107413"/>
                    <w:placeholder>
                      <w:docPart w:val="9CD96EA16BFF4BA3A3F4CB2B0F4D1171"/>
                    </w:placeholder>
                    <w:showingPlcHdr/>
                    <w:date>
                      <w:dateFormat w:val="dd.MM.yyyy"/>
                      <w:lid w:val="de-DE"/>
                      <w:storeMappedDataAs w:val="dateTime"/>
                      <w:calendar w:val="gregorian"/>
                    </w:date>
                  </w:sdtPr>
                  <w:sdtEndPr/>
                  <w:sdtContent>
                    <w:r w:rsidR="005A19D8">
                      <w:rPr>
                        <w:rStyle w:val="Platzhaltertext"/>
                      </w:rPr>
                      <w:t>Da</w:t>
                    </w:r>
                    <w:r w:rsidR="005A19D8" w:rsidRPr="008F0B1E">
                      <w:rPr>
                        <w:rStyle w:val="Platzhaltertext"/>
                      </w:rPr>
                      <w:t>tum eingeben.</w:t>
                    </w:r>
                  </w:sdtContent>
                </w:sdt>
              </w:p>
            </w:tc>
          </w:tr>
          <w:tr w:rsidR="007E64D2" w14:paraId="0FE579DF" w14:textId="77777777" w:rsidTr="00A04B0A">
            <w:trPr>
              <w:cantSplit/>
              <w:trHeight w:hRule="exact" w:val="510"/>
            </w:trPr>
            <w:tc>
              <w:tcPr>
                <w:tcW w:w="5524" w:type="dxa"/>
                <w:tcBorders>
                  <w:top w:val="dashed" w:sz="4" w:space="0" w:color="auto"/>
                </w:tcBorders>
                <w:noWrap/>
                <w:vAlign w:val="center"/>
              </w:tcPr>
              <w:p w14:paraId="2929899D" w14:textId="77777777" w:rsidR="007E64D2" w:rsidRDefault="007E64D2" w:rsidP="001663A5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 xml:space="preserve">Einrichtung: </w:t>
                </w:r>
                <w:bookmarkStart w:id="0" w:name="Text20"/>
                <w:sdt>
                  <w:sdtPr>
                    <w:rPr>
                      <w:rFonts w:ascii="Arial" w:hAnsi="Arial" w:cs="Arial"/>
                    </w:rPr>
                    <w:id w:val="1646234271"/>
                    <w:placeholder>
                      <w:docPart w:val="83487FDDF1474DB89FB7160CB8209390"/>
                    </w:placeholder>
                    <w:showingPlcHdr/>
                    <w:text/>
                  </w:sdtPr>
                  <w:sdtEndPr/>
                  <w:sdtContent>
                    <w:r w:rsidR="001663A5">
                      <w:rPr>
                        <w:rStyle w:val="Platzhaltertext"/>
                      </w:rPr>
                      <w:t>Bitte geben Sie hier die Einrichtung ein.</w:t>
                    </w:r>
                  </w:sdtContent>
                </w:sdt>
              </w:p>
            </w:tc>
            <w:bookmarkEnd w:id="0"/>
            <w:tc>
              <w:tcPr>
                <w:tcW w:w="4291" w:type="dxa"/>
                <w:gridSpan w:val="2"/>
                <w:tcBorders>
                  <w:top w:val="dashed" w:sz="4" w:space="0" w:color="auto"/>
                </w:tcBorders>
                <w:vAlign w:val="center"/>
              </w:tcPr>
              <w:p w14:paraId="39912281" w14:textId="77777777" w:rsidR="007E64D2" w:rsidRDefault="00A04B0A" w:rsidP="005A19D8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 xml:space="preserve"> </w:t>
                </w:r>
                <w:r w:rsidR="007E64D2">
                  <w:rPr>
                    <w:rFonts w:ascii="Arial" w:hAnsi="Arial" w:cs="Arial"/>
                  </w:rPr>
                  <w:t xml:space="preserve">Beschluss vom: </w:t>
                </w:r>
                <w:sdt>
                  <w:sdtPr>
                    <w:rPr>
                      <w:rFonts w:ascii="Arial" w:hAnsi="Arial" w:cs="Arial"/>
                    </w:rPr>
                    <w:id w:val="-1786195031"/>
                    <w:placeholder>
                      <w:docPart w:val="0B34E8B447824DE6B0FD5B93420BFD3A"/>
                    </w:placeholder>
                    <w:showingPlcHdr/>
                    <w:date>
                      <w:dateFormat w:val="dd.MM.yyyy"/>
                      <w:lid w:val="de-DE"/>
                      <w:storeMappedDataAs w:val="dateTime"/>
                      <w:calendar w:val="gregorian"/>
                    </w:date>
                  </w:sdtPr>
                  <w:sdtEndPr/>
                  <w:sdtContent>
                    <w:r w:rsidR="005A19D8">
                      <w:rPr>
                        <w:rStyle w:val="Platzhaltertext"/>
                      </w:rPr>
                      <w:t>Dat</w:t>
                    </w:r>
                    <w:r w:rsidR="005A19D8" w:rsidRPr="008F0B1E">
                      <w:rPr>
                        <w:rStyle w:val="Platzhaltertext"/>
                      </w:rPr>
                      <w:t>um eingeben.</w:t>
                    </w:r>
                  </w:sdtContent>
                </w:sdt>
              </w:p>
            </w:tc>
          </w:tr>
        </w:tbl>
      </w:sdtContent>
    </w:sdt>
    <w:p w14:paraId="71810CAB" w14:textId="77777777" w:rsidR="00913CB2" w:rsidRPr="00496C41" w:rsidRDefault="00913CB2" w:rsidP="00913CB2">
      <w:pPr>
        <w:autoSpaceDE w:val="0"/>
        <w:autoSpaceDN w:val="0"/>
        <w:adjustRightInd w:val="0"/>
        <w:spacing w:after="0" w:line="360" w:lineRule="auto"/>
        <w:ind w:left="539" w:hanging="539"/>
        <w:rPr>
          <w:rFonts w:ascii="Arial" w:hAnsi="Arial" w:cs="Arial"/>
          <w:sz w:val="6"/>
          <w:szCs w:val="6"/>
        </w:rPr>
      </w:pPr>
    </w:p>
    <w:sdt>
      <w:sdtPr>
        <w:rPr>
          <w:b/>
        </w:rPr>
        <w:id w:val="1666280115"/>
        <w:lock w:val="contentLocked"/>
        <w:placeholder>
          <w:docPart w:val="DefaultPlaceholder_-1854013440"/>
        </w:placeholder>
        <w:group/>
      </w:sdtPr>
      <w:sdtEndPr>
        <w:rPr>
          <w:rFonts w:ascii="Arial" w:hAnsi="Arial" w:cs="Arial"/>
          <w:sz w:val="24"/>
          <w:szCs w:val="24"/>
        </w:rPr>
      </w:sdtEndPr>
      <w:sdtContent>
        <w:tbl>
          <w:tblPr>
            <w:tblStyle w:val="Tabellenraster"/>
            <w:tblpPr w:leftFromText="142" w:rightFromText="142" w:vertAnchor="page" w:horzAnchor="margin" w:tblpY="14386"/>
            <w:tblOverlap w:val="never"/>
            <w:tblW w:w="9809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ayout w:type="fixed"/>
            <w:tblLook w:val="04A0" w:firstRow="1" w:lastRow="0" w:firstColumn="1" w:lastColumn="0" w:noHBand="0" w:noVBand="1"/>
          </w:tblPr>
          <w:tblGrid>
            <w:gridCol w:w="9809"/>
          </w:tblGrid>
          <w:tr w:rsidR="00496C41" w14:paraId="07CB7F0C" w14:textId="77777777" w:rsidTr="00DE6A8A">
            <w:trPr>
              <w:trHeight w:hRule="exact" w:val="1134"/>
            </w:trPr>
            <w:tc>
              <w:tcPr>
                <w:tcW w:w="9809" w:type="dxa"/>
              </w:tcPr>
              <w:p w14:paraId="7ECFDFD9" w14:textId="03AA270D" w:rsidR="00496C41" w:rsidRPr="00496C41" w:rsidRDefault="00496C41" w:rsidP="00DE6A8A">
                <w:r w:rsidRPr="009A40E2">
                  <w:rPr>
                    <w:b/>
                  </w:rPr>
                  <w:t>Ergänzende Erläut</w:t>
                </w:r>
                <w:r w:rsidR="00B27DC3">
                  <w:rPr>
                    <w:b/>
                  </w:rPr>
                  <w:t>e</w:t>
                </w:r>
                <w:r w:rsidRPr="009A40E2">
                  <w:rPr>
                    <w:b/>
                  </w:rPr>
                  <w:t>rungen:</w:t>
                </w:r>
                <w:r>
                  <w:t xml:space="preserve"> </w:t>
                </w:r>
                <w:sdt>
                  <w:sdtPr>
                    <w:tag w:val="Erläuterungen"/>
                    <w:id w:val="-44304670"/>
                    <w:placeholder>
                      <w:docPart w:val="F471737A734A4D2191B7F46A63BD20E7"/>
                    </w:placeholder>
                    <w:showingPlcHdr/>
                    <w:text w:multiLine="1"/>
                  </w:sdtPr>
                  <w:sdtEndPr/>
                  <w:sdtContent>
                    <w:r w:rsidR="0083552A" w:rsidRPr="0083552A">
                      <w:rPr>
                        <w:rStyle w:val="Platzhaltertext"/>
                      </w:rPr>
                      <w:t>Klicken Sie hier, um Text einzugeben.</w:t>
                    </w:r>
                  </w:sdtContent>
                </w:sdt>
              </w:p>
            </w:tc>
          </w:tr>
        </w:tbl>
        <w:p w14:paraId="375886B8" w14:textId="17FF3B72" w:rsidR="00DE6A8A" w:rsidRDefault="009B710C" w:rsidP="00EE4418">
          <w:pPr>
            <w:autoSpaceDE w:val="0"/>
            <w:autoSpaceDN w:val="0"/>
            <w:adjustRightInd w:val="0"/>
            <w:spacing w:after="0" w:line="360" w:lineRule="auto"/>
            <w:ind w:left="539" w:hanging="539"/>
            <w:rPr>
              <w:rFonts w:ascii="Arial" w:hAnsi="Arial" w:cs="Arial"/>
              <w:b/>
              <w:sz w:val="24"/>
              <w:szCs w:val="24"/>
            </w:rPr>
          </w:pPr>
        </w:p>
      </w:sdtContent>
    </w:sdt>
    <w:sdt>
      <w:sdtPr>
        <w:rPr>
          <w:rFonts w:ascii="Arial" w:hAnsi="Arial" w:cs="Arial"/>
          <w:b/>
          <w:sz w:val="24"/>
          <w:szCs w:val="24"/>
        </w:rPr>
        <w:id w:val="41953093"/>
        <w:lock w:val="contentLocked"/>
        <w:placeholder>
          <w:docPart w:val="DefaultPlaceholder_-1854013440"/>
        </w:placeholder>
        <w:group/>
      </w:sdtPr>
      <w:sdtEndPr>
        <w:rPr>
          <w:b w:val="0"/>
          <w:sz w:val="22"/>
          <w:szCs w:val="22"/>
        </w:rPr>
      </w:sdtEndPr>
      <w:sdtContent>
        <w:p w14:paraId="24D5A28A" w14:textId="0B8ED2F8" w:rsidR="00EE4418" w:rsidRDefault="00C56382" w:rsidP="00EE4418">
          <w:pPr>
            <w:autoSpaceDE w:val="0"/>
            <w:autoSpaceDN w:val="0"/>
            <w:adjustRightInd w:val="0"/>
            <w:spacing w:after="0" w:line="360" w:lineRule="auto"/>
            <w:ind w:left="539" w:hanging="539"/>
            <w:rPr>
              <w:rFonts w:ascii="Arial" w:hAnsi="Arial" w:cs="Arial"/>
              <w:b/>
              <w:sz w:val="24"/>
              <w:szCs w:val="24"/>
            </w:rPr>
          </w:pPr>
          <w:r w:rsidRPr="00C56382">
            <w:rPr>
              <w:rFonts w:ascii="Arial" w:hAnsi="Arial" w:cs="Arial"/>
              <w:b/>
              <w:sz w:val="24"/>
              <w:szCs w:val="24"/>
            </w:rPr>
            <w:t>Die MAV wird gebeten, der Maßnahme wie folgt zuzustimmen</w:t>
          </w:r>
          <w:r w:rsidR="00420DA0">
            <w:rPr>
              <w:rFonts w:ascii="Arial" w:hAnsi="Arial" w:cs="Arial"/>
              <w:b/>
              <w:sz w:val="24"/>
              <w:szCs w:val="24"/>
            </w:rPr>
            <w:t xml:space="preserve"> bzw. mitzuberaten</w:t>
          </w:r>
          <w:r>
            <w:rPr>
              <w:rFonts w:ascii="Arial" w:hAnsi="Arial" w:cs="Arial"/>
              <w:b/>
              <w:sz w:val="24"/>
              <w:szCs w:val="24"/>
            </w:rPr>
            <w:t>:</w:t>
          </w:r>
        </w:p>
        <w:p w14:paraId="32C93DEF" w14:textId="7F1FBEFE" w:rsidR="00C56382" w:rsidRDefault="009B710C" w:rsidP="00EE4418">
          <w:pPr>
            <w:autoSpaceDE w:val="0"/>
            <w:autoSpaceDN w:val="0"/>
            <w:adjustRightInd w:val="0"/>
            <w:spacing w:after="0" w:line="360" w:lineRule="auto"/>
            <w:ind w:left="539" w:hanging="539"/>
            <w:rPr>
              <w:rFonts w:ascii="Arial" w:hAnsi="Arial" w:cs="Arial"/>
            </w:rPr>
          </w:pPr>
          <w:sdt>
            <w:sdtPr>
              <w:rPr>
                <w:rFonts w:ascii="Arial" w:hAnsi="Arial" w:cs="Arial"/>
              </w:rPr>
              <w:id w:val="-13867179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C56382">
                <w:rPr>
                  <w:rFonts w:ascii="MS Gothic" w:eastAsia="MS Gothic" w:hAnsi="MS Gothic" w:cs="Arial" w:hint="eastAsia"/>
                </w:rPr>
                <w:t>☐</w:t>
              </w:r>
            </w:sdtContent>
          </w:sdt>
          <w:r w:rsidR="00C56382">
            <w:rPr>
              <w:rFonts w:ascii="Arial" w:hAnsi="Arial" w:cs="Arial"/>
            </w:rPr>
            <w:t xml:space="preserve"> innerhalb von 2 Wochen (§ 38 Abs. 3 Satz 1</w:t>
          </w:r>
          <w:r w:rsidR="00420DA0">
            <w:rPr>
              <w:rFonts w:ascii="Arial" w:hAnsi="Arial" w:cs="Arial"/>
            </w:rPr>
            <w:t xml:space="preserve"> bzw. § 45 Abs. 1 Satz 4</w:t>
          </w:r>
          <w:r w:rsidR="00C56382">
            <w:rPr>
              <w:rFonts w:ascii="Arial" w:hAnsi="Arial" w:cs="Arial"/>
            </w:rPr>
            <w:t xml:space="preserve"> MVG)</w:t>
          </w:r>
        </w:p>
        <w:p w14:paraId="6D59BD55" w14:textId="1AE9A412" w:rsidR="00C56382" w:rsidRDefault="009B710C" w:rsidP="00C56382">
          <w:pPr>
            <w:autoSpaceDE w:val="0"/>
            <w:autoSpaceDN w:val="0"/>
            <w:adjustRightInd w:val="0"/>
            <w:spacing w:after="0" w:line="240" w:lineRule="auto"/>
            <w:ind w:left="284" w:hanging="284"/>
            <w:rPr>
              <w:rFonts w:ascii="Arial" w:hAnsi="Arial" w:cs="Arial"/>
            </w:rPr>
          </w:pPr>
          <w:sdt>
            <w:sdtPr>
              <w:rPr>
                <w:rFonts w:ascii="Arial" w:hAnsi="Arial" w:cs="Arial"/>
              </w:rPr>
              <w:id w:val="-6186081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C56382">
                <w:rPr>
                  <w:rFonts w:ascii="MS Gothic" w:eastAsia="MS Gothic" w:hAnsi="MS Gothic" w:cs="Arial" w:hint="eastAsia"/>
                </w:rPr>
                <w:t>☐</w:t>
              </w:r>
            </w:sdtContent>
          </w:sdt>
          <w:r w:rsidR="00C56382">
            <w:rPr>
              <w:rFonts w:ascii="Arial" w:hAnsi="Arial" w:cs="Arial"/>
            </w:rPr>
            <w:t xml:space="preserve"> Verkürzung/Verlängerung der Frist lt. Absprache vom </w:t>
          </w:r>
          <w:sdt>
            <w:sdtPr>
              <w:rPr>
                <w:rFonts w:ascii="Arial" w:hAnsi="Arial" w:cs="Arial"/>
              </w:rPr>
              <w:id w:val="-1844387560"/>
              <w:placeholder>
                <w:docPart w:val="1923119401E244E18016AACA1EB34302"/>
              </w:placeholder>
              <w:showingPlcHdr/>
              <w:date>
                <w:dateFormat w:val="dd.MM.yyyy"/>
                <w:lid w:val="de-DE"/>
                <w:storeMappedDataAs w:val="dateTime"/>
                <w:calendar w:val="gregorian"/>
              </w:date>
            </w:sdtPr>
            <w:sdtEndPr/>
            <w:sdtContent>
              <w:r w:rsidR="00C56382" w:rsidRPr="00F358F4">
                <w:rPr>
                  <w:rStyle w:val="Platzhaltertext"/>
                </w:rPr>
                <w:t>Datum einzugeben.</w:t>
              </w:r>
            </w:sdtContent>
          </w:sdt>
          <w:r w:rsidR="00C56382">
            <w:rPr>
              <w:rFonts w:ascii="Arial" w:hAnsi="Arial" w:cs="Arial"/>
            </w:rPr>
            <w:t xml:space="preserve"> bis </w:t>
          </w:r>
          <w:sdt>
            <w:sdtPr>
              <w:rPr>
                <w:rFonts w:ascii="Arial" w:hAnsi="Arial" w:cs="Arial"/>
              </w:rPr>
              <w:id w:val="1649324047"/>
              <w:placeholder>
                <w:docPart w:val="DF42D02F6FD14518BC9A6D65BBD87567"/>
              </w:placeholder>
              <w:showingPlcHdr/>
              <w:date>
                <w:dateFormat w:val="dd.MM.yyyy"/>
                <w:lid w:val="de-DE"/>
                <w:storeMappedDataAs w:val="dateTime"/>
                <w:calendar w:val="gregorian"/>
              </w:date>
            </w:sdtPr>
            <w:sdtEndPr/>
            <w:sdtContent>
              <w:r w:rsidR="00C56382" w:rsidRPr="00F358F4">
                <w:rPr>
                  <w:rStyle w:val="Platzhaltertext"/>
                </w:rPr>
                <w:t>Datum einzugeben.</w:t>
              </w:r>
            </w:sdtContent>
          </w:sdt>
          <w:r w:rsidR="00C56382">
            <w:rPr>
              <w:rFonts w:ascii="Arial" w:hAnsi="Arial" w:cs="Arial"/>
            </w:rPr>
            <w:br/>
            <w:t>(§ 38 Abs. 3 Satz 2 und 4 MVG)</w:t>
          </w:r>
          <w:r w:rsidR="00420DA0">
            <w:rPr>
              <w:rFonts w:ascii="Arial" w:hAnsi="Arial" w:cs="Arial"/>
            </w:rPr>
            <w:t xml:space="preserve"> bzw. Fristverkürzung nach § 45 Abs. 1 Satz 3 MVG</w:t>
          </w:r>
        </w:p>
        <w:p w14:paraId="26C158F8" w14:textId="77777777" w:rsidR="00FF1620" w:rsidRDefault="00FF1620" w:rsidP="00C56382">
          <w:pPr>
            <w:autoSpaceDE w:val="0"/>
            <w:autoSpaceDN w:val="0"/>
            <w:adjustRightInd w:val="0"/>
            <w:spacing w:after="0" w:line="240" w:lineRule="auto"/>
            <w:ind w:left="284" w:hanging="284"/>
            <w:rPr>
              <w:rFonts w:ascii="Arial" w:hAnsi="Arial" w:cs="Arial"/>
            </w:rPr>
          </w:pPr>
        </w:p>
        <w:p w14:paraId="627EFBEE" w14:textId="77777777" w:rsidR="00FF1620" w:rsidRDefault="00FF1620" w:rsidP="00C56382">
          <w:pPr>
            <w:autoSpaceDE w:val="0"/>
            <w:autoSpaceDN w:val="0"/>
            <w:adjustRightInd w:val="0"/>
            <w:spacing w:after="0" w:line="240" w:lineRule="auto"/>
            <w:ind w:left="284" w:hanging="284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Mit freundlichen Grüßen</w:t>
          </w:r>
        </w:p>
        <w:p w14:paraId="3C93D17F" w14:textId="77777777" w:rsidR="00FF1620" w:rsidRDefault="00FF1620" w:rsidP="00C56382">
          <w:pPr>
            <w:autoSpaceDE w:val="0"/>
            <w:autoSpaceDN w:val="0"/>
            <w:adjustRightInd w:val="0"/>
            <w:spacing w:after="0" w:line="240" w:lineRule="auto"/>
            <w:ind w:left="284" w:hanging="284"/>
            <w:rPr>
              <w:rFonts w:ascii="Arial" w:hAnsi="Arial" w:cs="Arial"/>
            </w:rPr>
          </w:pPr>
        </w:p>
        <w:p w14:paraId="0DD8CE88" w14:textId="77777777" w:rsidR="00214F6E" w:rsidRDefault="00214F6E" w:rsidP="00C56382">
          <w:pPr>
            <w:autoSpaceDE w:val="0"/>
            <w:autoSpaceDN w:val="0"/>
            <w:adjustRightInd w:val="0"/>
            <w:spacing w:after="0" w:line="240" w:lineRule="auto"/>
            <w:ind w:left="284" w:hanging="284"/>
            <w:rPr>
              <w:rFonts w:ascii="Arial" w:hAnsi="Arial" w:cs="Arial"/>
            </w:rPr>
          </w:pPr>
        </w:p>
        <w:p w14:paraId="5177DF44" w14:textId="2ACA7825" w:rsidR="00C56382" w:rsidRPr="00C56382" w:rsidRDefault="009B710C" w:rsidP="00FF1620">
          <w:pPr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</w:rPr>
          </w:pPr>
          <w:sdt>
            <w:sdtPr>
              <w:rPr>
                <w:rFonts w:ascii="Arial" w:hAnsi="Arial" w:cs="Arial"/>
              </w:rPr>
              <w:id w:val="1224408231"/>
              <w:placeholder>
                <w:docPart w:val="CF63B067D0324C1080C0234EF12F4CB0"/>
              </w:placeholder>
              <w:showingPlcHdr/>
              <w:date>
                <w:dateFormat w:val="dd.MM.yyyy"/>
                <w:lid w:val="de-DE"/>
                <w:storeMappedDataAs w:val="dateTime"/>
                <w:calendar w:val="gregorian"/>
              </w:date>
            </w:sdtPr>
            <w:sdtEndPr/>
            <w:sdtContent>
              <w:r w:rsidR="00FF1620" w:rsidRPr="00F358F4">
                <w:rPr>
                  <w:rStyle w:val="Platzhaltertext"/>
                </w:rPr>
                <w:t>Datum einzugeben.</w:t>
              </w:r>
            </w:sdtContent>
          </w:sdt>
          <w:r w:rsidR="00FF1620">
            <w:rPr>
              <w:rFonts w:ascii="Arial" w:hAnsi="Arial" w:cs="Arial"/>
            </w:rPr>
            <w:tab/>
          </w:r>
          <w:r w:rsidR="00FF1620">
            <w:rPr>
              <w:rFonts w:ascii="Arial" w:hAnsi="Arial" w:cs="Arial"/>
            </w:rPr>
            <w:tab/>
          </w:r>
          <w:r w:rsidR="00FF1620">
            <w:rPr>
              <w:rFonts w:ascii="Arial" w:hAnsi="Arial" w:cs="Arial"/>
            </w:rPr>
            <w:tab/>
          </w:r>
          <w:r w:rsidR="00FF1620">
            <w:rPr>
              <w:rFonts w:ascii="Arial" w:hAnsi="Arial" w:cs="Arial"/>
            </w:rPr>
            <w:tab/>
            <w:t>………………………………………………</w:t>
          </w:r>
          <w:r w:rsidR="00FF1620">
            <w:rPr>
              <w:rFonts w:ascii="Arial" w:hAnsi="Arial" w:cs="Arial"/>
            </w:rPr>
            <w:br/>
          </w:r>
          <w:r w:rsidR="00FF1620">
            <w:rPr>
              <w:rFonts w:ascii="Arial" w:hAnsi="Arial" w:cs="Arial"/>
            </w:rPr>
            <w:tab/>
          </w:r>
          <w:r w:rsidR="00FF1620">
            <w:rPr>
              <w:rFonts w:ascii="Arial" w:hAnsi="Arial" w:cs="Arial"/>
            </w:rPr>
            <w:tab/>
          </w:r>
          <w:r w:rsidR="00FF1620">
            <w:rPr>
              <w:rFonts w:ascii="Arial" w:hAnsi="Arial" w:cs="Arial"/>
            </w:rPr>
            <w:tab/>
          </w:r>
          <w:r w:rsidR="00FF1620">
            <w:rPr>
              <w:rFonts w:ascii="Arial" w:hAnsi="Arial" w:cs="Arial"/>
            </w:rPr>
            <w:tab/>
          </w:r>
          <w:r w:rsidR="00FF1620">
            <w:rPr>
              <w:rFonts w:ascii="Arial" w:hAnsi="Arial" w:cs="Arial"/>
            </w:rPr>
            <w:tab/>
          </w:r>
          <w:r w:rsidR="00FF1620">
            <w:rPr>
              <w:rFonts w:ascii="Arial" w:hAnsi="Arial" w:cs="Arial"/>
            </w:rPr>
            <w:tab/>
            <w:t>Unterschrift</w:t>
          </w:r>
        </w:p>
        <w:p w14:paraId="7EBD25D1" w14:textId="77777777" w:rsidR="00305F45" w:rsidRPr="00214F6E" w:rsidRDefault="00FF1620" w:rsidP="00F028EF">
          <w:pPr>
            <w:rPr>
              <w:rFonts w:ascii="Arial" w:hAnsi="Arial" w:cs="Arial"/>
              <w:b/>
            </w:rPr>
          </w:pPr>
          <w:r w:rsidRPr="00214F6E">
            <w:rPr>
              <w:rFonts w:ascii="Arial" w:hAnsi="Arial" w:cs="Arial"/>
              <w:b/>
            </w:rPr>
            <w:t>Anlagen:</w:t>
          </w:r>
        </w:p>
        <w:p w14:paraId="3960B544" w14:textId="77777777" w:rsidR="00FF1620" w:rsidRPr="00FF1620" w:rsidRDefault="009B710C" w:rsidP="00FF1620">
          <w:pPr>
            <w:spacing w:after="0" w:line="240" w:lineRule="auto"/>
            <w:rPr>
              <w:rFonts w:ascii="Arial" w:hAnsi="Arial" w:cs="Arial"/>
            </w:rPr>
          </w:pPr>
          <w:sdt>
            <w:sdtPr>
              <w:rPr>
                <w:rFonts w:ascii="Arial" w:hAnsi="Arial" w:cs="Arial"/>
              </w:rPr>
              <w:id w:val="-18084590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FF1620">
                <w:rPr>
                  <w:rFonts w:ascii="MS Gothic" w:eastAsia="MS Gothic" w:hAnsi="MS Gothic" w:cs="Arial" w:hint="eastAsia"/>
                </w:rPr>
                <w:t>☐</w:t>
              </w:r>
            </w:sdtContent>
          </w:sdt>
          <w:r w:rsidR="00FF1620">
            <w:rPr>
              <w:rFonts w:ascii="Arial" w:hAnsi="Arial" w:cs="Arial"/>
            </w:rPr>
            <w:t xml:space="preserve"> </w:t>
          </w:r>
          <w:r w:rsidR="00FF1620" w:rsidRPr="00FF1620">
            <w:rPr>
              <w:rFonts w:ascii="Arial" w:hAnsi="Arial" w:cs="Arial"/>
            </w:rPr>
            <w:t>Abmahnung</w:t>
          </w:r>
          <w:r w:rsidR="00FF1620">
            <w:rPr>
              <w:rFonts w:ascii="Arial" w:hAnsi="Arial" w:cs="Arial"/>
            </w:rPr>
            <w:tab/>
          </w:r>
          <w:r w:rsidR="00FF1620">
            <w:rPr>
              <w:rFonts w:ascii="Arial" w:hAnsi="Arial" w:cs="Arial"/>
            </w:rPr>
            <w:tab/>
          </w:r>
          <w:r w:rsidR="00FF1620">
            <w:rPr>
              <w:rFonts w:ascii="Arial" w:hAnsi="Arial" w:cs="Arial"/>
            </w:rPr>
            <w:tab/>
          </w:r>
          <w:r w:rsidR="00FF1620">
            <w:rPr>
              <w:rFonts w:ascii="Arial" w:hAnsi="Arial" w:cs="Arial"/>
            </w:rPr>
            <w:tab/>
          </w:r>
          <w:r w:rsidR="00FF1620">
            <w:rPr>
              <w:rFonts w:ascii="Arial" w:hAnsi="Arial" w:cs="Arial"/>
            </w:rPr>
            <w:tab/>
          </w:r>
          <w:sdt>
            <w:sdtPr>
              <w:rPr>
                <w:rFonts w:ascii="Arial" w:hAnsi="Arial" w:cs="Arial"/>
              </w:rPr>
              <w:id w:val="-9274965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FF1620">
                <w:rPr>
                  <w:rFonts w:ascii="MS Gothic" w:eastAsia="MS Gothic" w:hAnsi="MS Gothic" w:cs="Arial" w:hint="eastAsia"/>
                </w:rPr>
                <w:t>☐</w:t>
              </w:r>
            </w:sdtContent>
          </w:sdt>
          <w:r w:rsidR="00FF1620">
            <w:rPr>
              <w:rFonts w:ascii="Arial" w:hAnsi="Arial" w:cs="Arial"/>
            </w:rPr>
            <w:t xml:space="preserve"> </w:t>
          </w:r>
          <w:r w:rsidR="00FF1620" w:rsidRPr="00FF1620">
            <w:rPr>
              <w:rFonts w:ascii="Arial" w:hAnsi="Arial" w:cs="Arial"/>
            </w:rPr>
            <w:t>Änderungsvertrag</w:t>
          </w:r>
        </w:p>
        <w:p w14:paraId="4E16D2BC" w14:textId="77777777" w:rsidR="00FF1620" w:rsidRPr="00FF1620" w:rsidRDefault="009B710C" w:rsidP="00FF1620">
          <w:pPr>
            <w:spacing w:after="0" w:line="240" w:lineRule="auto"/>
            <w:rPr>
              <w:rFonts w:ascii="Arial" w:hAnsi="Arial" w:cs="Arial"/>
            </w:rPr>
          </w:pPr>
          <w:sdt>
            <w:sdtPr>
              <w:rPr>
                <w:rFonts w:ascii="Arial" w:hAnsi="Arial" w:cs="Arial"/>
              </w:rPr>
              <w:id w:val="-9482449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FF1620">
                <w:rPr>
                  <w:rFonts w:ascii="MS Gothic" w:eastAsia="MS Gothic" w:hAnsi="MS Gothic" w:cs="Arial" w:hint="eastAsia"/>
                </w:rPr>
                <w:t>☐</w:t>
              </w:r>
            </w:sdtContent>
          </w:sdt>
          <w:r w:rsidR="00FF1620">
            <w:rPr>
              <w:rFonts w:ascii="Arial" w:hAnsi="Arial" w:cs="Arial"/>
            </w:rPr>
            <w:t xml:space="preserve"> </w:t>
          </w:r>
          <w:r w:rsidR="00FF1620" w:rsidRPr="00FF1620">
            <w:rPr>
              <w:rFonts w:ascii="Arial" w:hAnsi="Arial" w:cs="Arial"/>
            </w:rPr>
            <w:t>Arbeitsvertrag</w:t>
          </w:r>
          <w:r w:rsidR="00FF1620">
            <w:rPr>
              <w:rFonts w:ascii="Arial" w:hAnsi="Arial" w:cs="Arial"/>
            </w:rPr>
            <w:tab/>
          </w:r>
          <w:r w:rsidR="00FF1620">
            <w:rPr>
              <w:rFonts w:ascii="Arial" w:hAnsi="Arial" w:cs="Arial"/>
            </w:rPr>
            <w:tab/>
          </w:r>
          <w:r w:rsidR="00FF1620">
            <w:rPr>
              <w:rFonts w:ascii="Arial" w:hAnsi="Arial" w:cs="Arial"/>
            </w:rPr>
            <w:tab/>
          </w:r>
          <w:r w:rsidR="00FF1620">
            <w:rPr>
              <w:rFonts w:ascii="Arial" w:hAnsi="Arial" w:cs="Arial"/>
            </w:rPr>
            <w:tab/>
          </w:r>
          <w:r w:rsidR="00FF1620">
            <w:rPr>
              <w:rFonts w:ascii="Arial" w:hAnsi="Arial" w:cs="Arial"/>
            </w:rPr>
            <w:tab/>
          </w:r>
          <w:sdt>
            <w:sdtPr>
              <w:rPr>
                <w:rFonts w:ascii="Arial" w:hAnsi="Arial" w:cs="Arial"/>
              </w:rPr>
              <w:id w:val="-16313085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FF1620">
                <w:rPr>
                  <w:rFonts w:ascii="MS Gothic" w:eastAsia="MS Gothic" w:hAnsi="MS Gothic" w:cs="Arial" w:hint="eastAsia"/>
                </w:rPr>
                <w:t>☐</w:t>
              </w:r>
            </w:sdtContent>
          </w:sdt>
          <w:r w:rsidR="00FF1620">
            <w:rPr>
              <w:rFonts w:ascii="Arial" w:hAnsi="Arial" w:cs="Arial"/>
            </w:rPr>
            <w:t xml:space="preserve"> </w:t>
          </w:r>
          <w:r w:rsidR="00A04B0A">
            <w:rPr>
              <w:rFonts w:ascii="Arial" w:hAnsi="Arial" w:cs="Arial"/>
            </w:rPr>
            <w:t>Arbeitszeitermittlung (AZE)</w:t>
          </w:r>
        </w:p>
        <w:p w14:paraId="5C9F58C0" w14:textId="77777777" w:rsidR="00A04B0A" w:rsidRDefault="009B710C" w:rsidP="00FF1620">
          <w:pPr>
            <w:spacing w:after="0" w:line="240" w:lineRule="auto"/>
            <w:rPr>
              <w:rFonts w:ascii="Arial" w:hAnsi="Arial" w:cs="Arial"/>
            </w:rPr>
          </w:pPr>
          <w:sdt>
            <w:sdtPr>
              <w:rPr>
                <w:rFonts w:ascii="Arial" w:hAnsi="Arial" w:cs="Arial"/>
              </w:rPr>
              <w:id w:val="10843350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A04B0A">
                <w:rPr>
                  <w:rFonts w:ascii="MS Gothic" w:eastAsia="MS Gothic" w:hAnsi="MS Gothic" w:cs="Arial" w:hint="eastAsia"/>
                </w:rPr>
                <w:t>☐</w:t>
              </w:r>
            </w:sdtContent>
          </w:sdt>
          <w:r w:rsidR="00A04B0A">
            <w:rPr>
              <w:rFonts w:ascii="Arial" w:hAnsi="Arial" w:cs="Arial"/>
            </w:rPr>
            <w:t xml:space="preserve"> </w:t>
          </w:r>
          <w:r w:rsidR="00A04B0A" w:rsidRPr="00FF1620">
            <w:rPr>
              <w:rFonts w:ascii="Arial" w:hAnsi="Arial" w:cs="Arial"/>
            </w:rPr>
            <w:t>Auflösungsvertrag</w:t>
          </w:r>
          <w:r w:rsidR="00A04B0A">
            <w:rPr>
              <w:rFonts w:ascii="Arial" w:hAnsi="Arial" w:cs="Arial"/>
            </w:rPr>
            <w:t xml:space="preserve"> </w:t>
          </w:r>
          <w:r w:rsidR="00A04B0A">
            <w:rPr>
              <w:rFonts w:ascii="Arial" w:hAnsi="Arial" w:cs="Arial"/>
            </w:rPr>
            <w:tab/>
          </w:r>
          <w:r w:rsidR="00A04B0A">
            <w:rPr>
              <w:rFonts w:ascii="Arial" w:hAnsi="Arial" w:cs="Arial"/>
            </w:rPr>
            <w:tab/>
          </w:r>
          <w:r w:rsidR="00A04B0A">
            <w:rPr>
              <w:rFonts w:ascii="Arial" w:hAnsi="Arial" w:cs="Arial"/>
            </w:rPr>
            <w:tab/>
          </w:r>
          <w:r w:rsidR="00A04B0A">
            <w:rPr>
              <w:rFonts w:ascii="Arial" w:hAnsi="Arial" w:cs="Arial"/>
            </w:rPr>
            <w:tab/>
          </w:r>
          <w:r w:rsidR="00A04B0A">
            <w:rPr>
              <w:rFonts w:ascii="Arial" w:hAnsi="Arial" w:cs="Arial"/>
            </w:rPr>
            <w:tab/>
          </w:r>
          <w:sdt>
            <w:sdtPr>
              <w:rPr>
                <w:rFonts w:ascii="Arial" w:hAnsi="Arial" w:cs="Arial"/>
              </w:rPr>
              <w:id w:val="-2539795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FF1620">
                <w:rPr>
                  <w:rFonts w:ascii="MS Gothic" w:eastAsia="MS Gothic" w:hAnsi="MS Gothic" w:cs="Arial" w:hint="eastAsia"/>
                </w:rPr>
                <w:t>☐</w:t>
              </w:r>
            </w:sdtContent>
          </w:sdt>
          <w:r w:rsidR="00FF1620">
            <w:rPr>
              <w:rFonts w:ascii="Arial" w:hAnsi="Arial" w:cs="Arial"/>
            </w:rPr>
            <w:t xml:space="preserve"> </w:t>
          </w:r>
          <w:r w:rsidR="00FF1620" w:rsidRPr="00FF1620">
            <w:rPr>
              <w:rFonts w:ascii="Arial" w:hAnsi="Arial" w:cs="Arial"/>
            </w:rPr>
            <w:t>Ausnahmegenehmigung</w:t>
          </w:r>
        </w:p>
        <w:p w14:paraId="681CB183" w14:textId="77777777" w:rsidR="00A04B0A" w:rsidRDefault="009B710C" w:rsidP="00FF1620">
          <w:pPr>
            <w:spacing w:after="0" w:line="240" w:lineRule="auto"/>
            <w:rPr>
              <w:rFonts w:ascii="Arial" w:hAnsi="Arial" w:cs="Arial"/>
            </w:rPr>
          </w:pPr>
          <w:sdt>
            <w:sdtPr>
              <w:rPr>
                <w:rFonts w:ascii="Arial" w:hAnsi="Arial" w:cs="Arial"/>
              </w:rPr>
              <w:id w:val="-19701981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FF1620">
                <w:rPr>
                  <w:rFonts w:ascii="MS Gothic" w:eastAsia="MS Gothic" w:hAnsi="MS Gothic" w:cs="Arial" w:hint="eastAsia"/>
                </w:rPr>
                <w:t>☐</w:t>
              </w:r>
            </w:sdtContent>
          </w:sdt>
          <w:r w:rsidR="00FF1620">
            <w:rPr>
              <w:rFonts w:ascii="Arial" w:hAnsi="Arial" w:cs="Arial"/>
            </w:rPr>
            <w:t xml:space="preserve"> </w:t>
          </w:r>
          <w:r w:rsidR="00FF1620" w:rsidRPr="00FF1620">
            <w:rPr>
              <w:rFonts w:ascii="Arial" w:hAnsi="Arial" w:cs="Arial"/>
            </w:rPr>
            <w:t>Begründung des Antrags</w:t>
          </w:r>
          <w:r w:rsidR="00A04B0A">
            <w:rPr>
              <w:rFonts w:ascii="Arial" w:hAnsi="Arial" w:cs="Arial"/>
            </w:rPr>
            <w:tab/>
          </w:r>
          <w:r w:rsidR="00A04B0A">
            <w:rPr>
              <w:rFonts w:ascii="Arial" w:hAnsi="Arial" w:cs="Arial"/>
            </w:rPr>
            <w:tab/>
          </w:r>
          <w:r w:rsidR="00A04B0A">
            <w:rPr>
              <w:rFonts w:ascii="Arial" w:hAnsi="Arial" w:cs="Arial"/>
            </w:rPr>
            <w:tab/>
          </w:r>
          <w:r w:rsidR="00A04B0A">
            <w:rPr>
              <w:rFonts w:ascii="Arial" w:hAnsi="Arial" w:cs="Arial"/>
            </w:rPr>
            <w:tab/>
          </w:r>
          <w:sdt>
            <w:sdtPr>
              <w:rPr>
                <w:rFonts w:ascii="Arial" w:hAnsi="Arial" w:cs="Arial"/>
              </w:rPr>
              <w:id w:val="2774554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FF1620">
                <w:rPr>
                  <w:rFonts w:ascii="MS Gothic" w:eastAsia="MS Gothic" w:hAnsi="MS Gothic" w:cs="Arial" w:hint="eastAsia"/>
                </w:rPr>
                <w:t>☐</w:t>
              </w:r>
            </w:sdtContent>
          </w:sdt>
          <w:r w:rsidR="00FF1620">
            <w:rPr>
              <w:rFonts w:ascii="Arial" w:hAnsi="Arial" w:cs="Arial"/>
            </w:rPr>
            <w:t xml:space="preserve"> </w:t>
          </w:r>
          <w:r w:rsidR="00FF1620" w:rsidRPr="00FF1620">
            <w:rPr>
              <w:rFonts w:ascii="Arial" w:hAnsi="Arial" w:cs="Arial"/>
            </w:rPr>
            <w:t>Bewerbungsunterlagen</w:t>
          </w:r>
        </w:p>
        <w:p w14:paraId="2FD2E0C8" w14:textId="77777777" w:rsidR="00A04B0A" w:rsidRDefault="009B710C" w:rsidP="00FF1620">
          <w:pPr>
            <w:spacing w:after="0" w:line="240" w:lineRule="auto"/>
            <w:rPr>
              <w:rFonts w:ascii="Arial" w:hAnsi="Arial" w:cs="Arial"/>
            </w:rPr>
          </w:pPr>
          <w:sdt>
            <w:sdtPr>
              <w:rPr>
                <w:rFonts w:ascii="Arial" w:hAnsi="Arial" w:cs="Arial"/>
              </w:rPr>
              <w:id w:val="8627166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FF1620">
                <w:rPr>
                  <w:rFonts w:ascii="MS Gothic" w:eastAsia="MS Gothic" w:hAnsi="MS Gothic" w:cs="Arial" w:hint="eastAsia"/>
                </w:rPr>
                <w:t>☐</w:t>
              </w:r>
            </w:sdtContent>
          </w:sdt>
          <w:r w:rsidR="00FF1620">
            <w:rPr>
              <w:rFonts w:ascii="Arial" w:hAnsi="Arial" w:cs="Arial"/>
            </w:rPr>
            <w:t xml:space="preserve"> </w:t>
          </w:r>
          <w:r w:rsidR="00FF1620" w:rsidRPr="00FF1620">
            <w:rPr>
              <w:rFonts w:ascii="Arial" w:hAnsi="Arial" w:cs="Arial"/>
            </w:rPr>
            <w:t>Deckblatt Personalakte</w:t>
          </w:r>
          <w:r w:rsidR="00A04B0A">
            <w:rPr>
              <w:rFonts w:ascii="Arial" w:hAnsi="Arial" w:cs="Arial"/>
            </w:rPr>
            <w:tab/>
          </w:r>
          <w:r w:rsidR="00A04B0A">
            <w:rPr>
              <w:rFonts w:ascii="Arial" w:hAnsi="Arial" w:cs="Arial"/>
            </w:rPr>
            <w:tab/>
          </w:r>
          <w:r w:rsidR="00A04B0A">
            <w:rPr>
              <w:rFonts w:ascii="Arial" w:hAnsi="Arial" w:cs="Arial"/>
            </w:rPr>
            <w:tab/>
          </w:r>
          <w:r w:rsidR="00A04B0A">
            <w:rPr>
              <w:rFonts w:ascii="Arial" w:hAnsi="Arial" w:cs="Arial"/>
            </w:rPr>
            <w:tab/>
          </w:r>
          <w:sdt>
            <w:sdtPr>
              <w:rPr>
                <w:rFonts w:ascii="Arial" w:hAnsi="Arial" w:cs="Arial"/>
              </w:rPr>
              <w:id w:val="-4077742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214F6E">
                <w:rPr>
                  <w:rFonts w:ascii="MS Gothic" w:eastAsia="MS Gothic" w:hAnsi="MS Gothic" w:cs="Arial" w:hint="eastAsia"/>
                </w:rPr>
                <w:t>☐</w:t>
              </w:r>
            </w:sdtContent>
          </w:sdt>
          <w:r w:rsidR="00214F6E">
            <w:rPr>
              <w:rFonts w:ascii="Arial" w:hAnsi="Arial" w:cs="Arial"/>
            </w:rPr>
            <w:t xml:space="preserve"> </w:t>
          </w:r>
          <w:r w:rsidR="00FF1620" w:rsidRPr="00FF1620">
            <w:rPr>
              <w:rFonts w:ascii="Arial" w:hAnsi="Arial" w:cs="Arial"/>
            </w:rPr>
            <w:t>Dienstanweisung</w:t>
          </w:r>
          <w:r w:rsidR="00A04B0A">
            <w:rPr>
              <w:rFonts w:ascii="Arial" w:hAnsi="Arial" w:cs="Arial"/>
            </w:rPr>
            <w:br/>
          </w:r>
          <w:sdt>
            <w:sdtPr>
              <w:rPr>
                <w:rFonts w:ascii="Arial" w:hAnsi="Arial" w:cs="Arial"/>
              </w:rPr>
              <w:id w:val="14986955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214F6E">
                <w:rPr>
                  <w:rFonts w:ascii="MS Gothic" w:eastAsia="MS Gothic" w:hAnsi="MS Gothic" w:cs="Arial" w:hint="eastAsia"/>
                </w:rPr>
                <w:t>☐</w:t>
              </w:r>
            </w:sdtContent>
          </w:sdt>
          <w:r w:rsidR="00214F6E">
            <w:rPr>
              <w:rFonts w:ascii="Arial" w:hAnsi="Arial" w:cs="Arial"/>
            </w:rPr>
            <w:t xml:space="preserve"> </w:t>
          </w:r>
          <w:r w:rsidR="00FF1620" w:rsidRPr="00FF1620">
            <w:rPr>
              <w:rFonts w:ascii="Arial" w:hAnsi="Arial" w:cs="Arial"/>
            </w:rPr>
            <w:t>Dokumentation der Genehmigungsfiktion</w:t>
          </w:r>
          <w:r w:rsidR="00A04B0A">
            <w:rPr>
              <w:rFonts w:ascii="Arial" w:hAnsi="Arial" w:cs="Arial"/>
            </w:rPr>
            <w:tab/>
          </w:r>
          <w:sdt>
            <w:sdtPr>
              <w:rPr>
                <w:rFonts w:ascii="Arial" w:hAnsi="Arial" w:cs="Arial"/>
              </w:rPr>
              <w:id w:val="14091880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214F6E">
                <w:rPr>
                  <w:rFonts w:ascii="MS Gothic" w:eastAsia="MS Gothic" w:hAnsi="MS Gothic" w:cs="Arial" w:hint="eastAsia"/>
                </w:rPr>
                <w:t>☐</w:t>
              </w:r>
            </w:sdtContent>
          </w:sdt>
          <w:r w:rsidR="00214F6E">
            <w:rPr>
              <w:rFonts w:ascii="Arial" w:hAnsi="Arial" w:cs="Arial"/>
            </w:rPr>
            <w:t xml:space="preserve"> </w:t>
          </w:r>
          <w:r w:rsidR="00FF1620" w:rsidRPr="00FF1620">
            <w:rPr>
              <w:rFonts w:ascii="Arial" w:hAnsi="Arial" w:cs="Arial"/>
            </w:rPr>
            <w:t>Personalbogen</w:t>
          </w:r>
          <w:r w:rsidR="00A04B0A">
            <w:rPr>
              <w:rFonts w:ascii="Arial" w:hAnsi="Arial" w:cs="Arial"/>
            </w:rPr>
            <w:br/>
          </w:r>
          <w:sdt>
            <w:sdtPr>
              <w:rPr>
                <w:rFonts w:ascii="Arial" w:hAnsi="Arial" w:cs="Arial"/>
              </w:rPr>
              <w:id w:val="-2932191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214F6E">
                <w:rPr>
                  <w:rFonts w:ascii="MS Gothic" w:eastAsia="MS Gothic" w:hAnsi="MS Gothic" w:cs="Arial" w:hint="eastAsia"/>
                </w:rPr>
                <w:t>☐</w:t>
              </w:r>
            </w:sdtContent>
          </w:sdt>
          <w:r w:rsidR="00214F6E">
            <w:rPr>
              <w:rFonts w:ascii="Arial" w:hAnsi="Arial" w:cs="Arial"/>
            </w:rPr>
            <w:t xml:space="preserve"> </w:t>
          </w:r>
          <w:r w:rsidR="00FF1620" w:rsidRPr="00FF1620">
            <w:rPr>
              <w:rFonts w:ascii="Arial" w:hAnsi="Arial" w:cs="Arial"/>
            </w:rPr>
            <w:t>Stellenausschreibung</w:t>
          </w:r>
          <w:r w:rsidR="00A04B0A">
            <w:rPr>
              <w:rFonts w:ascii="Arial" w:hAnsi="Arial" w:cs="Arial"/>
            </w:rPr>
            <w:tab/>
          </w:r>
          <w:r w:rsidR="00A04B0A">
            <w:rPr>
              <w:rFonts w:ascii="Arial" w:hAnsi="Arial" w:cs="Arial"/>
            </w:rPr>
            <w:tab/>
          </w:r>
          <w:r w:rsidR="00A04B0A">
            <w:rPr>
              <w:rFonts w:ascii="Arial" w:hAnsi="Arial" w:cs="Arial"/>
            </w:rPr>
            <w:tab/>
          </w:r>
          <w:r w:rsidR="00A04B0A">
            <w:rPr>
              <w:rFonts w:ascii="Arial" w:hAnsi="Arial" w:cs="Arial"/>
            </w:rPr>
            <w:tab/>
          </w:r>
          <w:sdt>
            <w:sdtPr>
              <w:rPr>
                <w:rFonts w:ascii="Arial" w:hAnsi="Arial" w:cs="Arial"/>
              </w:rPr>
              <w:id w:val="-3799418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214F6E">
                <w:rPr>
                  <w:rFonts w:ascii="MS Gothic" w:eastAsia="MS Gothic" w:hAnsi="MS Gothic" w:cs="Arial" w:hint="eastAsia"/>
                </w:rPr>
                <w:t>☐</w:t>
              </w:r>
            </w:sdtContent>
          </w:sdt>
          <w:r w:rsidR="00214F6E">
            <w:rPr>
              <w:rFonts w:ascii="Arial" w:hAnsi="Arial" w:cs="Arial"/>
            </w:rPr>
            <w:t xml:space="preserve"> </w:t>
          </w:r>
          <w:r w:rsidR="00FF1620" w:rsidRPr="00FF1620">
            <w:rPr>
              <w:rFonts w:ascii="Arial" w:hAnsi="Arial" w:cs="Arial"/>
            </w:rPr>
            <w:t>Stellen-/Arbeitsplatzbeschreibung</w:t>
          </w:r>
        </w:p>
        <w:p w14:paraId="48062B9A" w14:textId="77777777" w:rsidR="00FF1620" w:rsidRPr="00214F6E" w:rsidRDefault="009B710C" w:rsidP="00FF1620">
          <w:pPr>
            <w:spacing w:after="0" w:line="240" w:lineRule="auto"/>
            <w:rPr>
              <w:rFonts w:ascii="Arial" w:hAnsi="Arial" w:cs="Arial"/>
            </w:rPr>
          </w:pPr>
          <w:sdt>
            <w:sdtPr>
              <w:rPr>
                <w:rFonts w:ascii="Arial" w:hAnsi="Arial" w:cs="Arial"/>
              </w:rPr>
              <w:id w:val="3786072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214F6E">
                <w:rPr>
                  <w:rFonts w:ascii="MS Gothic" w:eastAsia="MS Gothic" w:hAnsi="MS Gothic" w:cs="Arial" w:hint="eastAsia"/>
                </w:rPr>
                <w:t>☐</w:t>
              </w:r>
            </w:sdtContent>
          </w:sdt>
          <w:r w:rsidR="00214F6E">
            <w:rPr>
              <w:rFonts w:ascii="Arial" w:hAnsi="Arial" w:cs="Arial"/>
            </w:rPr>
            <w:t xml:space="preserve"> </w:t>
          </w:r>
          <w:r w:rsidR="00FF1620" w:rsidRPr="00FF1620">
            <w:rPr>
              <w:rFonts w:ascii="Arial" w:hAnsi="Arial" w:cs="Arial"/>
            </w:rPr>
            <w:t>Stellenplan</w:t>
          </w:r>
          <w:r w:rsidR="00A04B0A">
            <w:rPr>
              <w:rFonts w:ascii="Arial" w:hAnsi="Arial" w:cs="Arial"/>
            </w:rPr>
            <w:tab/>
          </w:r>
          <w:r w:rsidR="00A04B0A">
            <w:rPr>
              <w:rFonts w:ascii="Arial" w:hAnsi="Arial" w:cs="Arial"/>
            </w:rPr>
            <w:tab/>
          </w:r>
          <w:r w:rsidR="00A04B0A">
            <w:rPr>
              <w:rFonts w:ascii="Arial" w:hAnsi="Arial" w:cs="Arial"/>
            </w:rPr>
            <w:tab/>
          </w:r>
          <w:r w:rsidR="00A04B0A">
            <w:rPr>
              <w:rFonts w:ascii="Arial" w:hAnsi="Arial" w:cs="Arial"/>
            </w:rPr>
            <w:tab/>
          </w:r>
          <w:r w:rsidR="00A04B0A">
            <w:rPr>
              <w:rFonts w:ascii="Arial" w:hAnsi="Arial" w:cs="Arial"/>
            </w:rPr>
            <w:tab/>
          </w:r>
          <w:r w:rsidR="00A04B0A">
            <w:rPr>
              <w:rFonts w:ascii="Arial" w:hAnsi="Arial" w:cs="Arial"/>
            </w:rPr>
            <w:tab/>
          </w:r>
          <w:sdt>
            <w:sdtPr>
              <w:rPr>
                <w:rFonts w:ascii="Segoe UI Symbol" w:eastAsia="MS Gothic" w:hAnsi="Segoe UI Symbol" w:cs="Segoe UI Symbol"/>
              </w:rPr>
              <w:id w:val="14871256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214F6E">
                <w:rPr>
                  <w:rFonts w:ascii="MS Gothic" w:eastAsia="MS Gothic" w:hAnsi="MS Gothic" w:cs="Segoe UI Symbol" w:hint="eastAsia"/>
                </w:rPr>
                <w:t>☐</w:t>
              </w:r>
            </w:sdtContent>
          </w:sdt>
          <w:r w:rsidR="00214F6E">
            <w:rPr>
              <w:rFonts w:ascii="Segoe UI Symbol" w:eastAsia="MS Gothic" w:hAnsi="Segoe UI Symbol" w:cs="Segoe UI Symbol"/>
            </w:rPr>
            <w:t xml:space="preserve"> </w:t>
          </w:r>
          <w:sdt>
            <w:sdtPr>
              <w:rPr>
                <w:rFonts w:ascii="Segoe UI Symbol" w:eastAsia="MS Gothic" w:hAnsi="Segoe UI Symbol" w:cs="Segoe UI Symbol"/>
              </w:rPr>
              <w:id w:val="-445546143"/>
              <w:placeholder>
                <w:docPart w:val="50F2D54558634512B524D6F3BBC1D5DC"/>
              </w:placeholder>
              <w:showingPlcHdr/>
              <w:text/>
            </w:sdtPr>
            <w:sdtEndPr/>
            <w:sdtContent>
              <w:r w:rsidR="00214F6E" w:rsidRPr="008D06A9">
                <w:rPr>
                  <w:rStyle w:val="Platzhaltertext"/>
                </w:rPr>
                <w:t>Klicken Sie hier, um Text einzugeben.</w:t>
              </w:r>
            </w:sdtContent>
          </w:sdt>
        </w:p>
        <w:p w14:paraId="2FC38FB5" w14:textId="77777777" w:rsidR="00436073" w:rsidRDefault="00436073" w:rsidP="00214F6E">
          <w:pPr>
            <w:pBdr>
              <w:bottom w:val="single" w:sz="4" w:space="1" w:color="auto"/>
            </w:pBdr>
            <w:rPr>
              <w:rFonts w:ascii="Arial" w:hAnsi="Arial" w:cs="Arial"/>
            </w:rPr>
          </w:pPr>
        </w:p>
        <w:p w14:paraId="7C6CE7A5" w14:textId="77777777" w:rsidR="00214F6E" w:rsidRPr="00214F6E" w:rsidRDefault="00214F6E" w:rsidP="00A04B0A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214F6E">
            <w:rPr>
              <w:rFonts w:ascii="Arial" w:hAnsi="Arial" w:cs="Arial"/>
              <w:b/>
              <w:sz w:val="24"/>
              <w:szCs w:val="24"/>
            </w:rPr>
            <w:t>Stellungnahme der Mitarbeitervertretung</w:t>
          </w:r>
        </w:p>
        <w:p w14:paraId="1064EA33" w14:textId="77777777" w:rsidR="00420DA0" w:rsidRDefault="009B710C" w:rsidP="00C61DA6">
          <w:pPr>
            <w:spacing w:after="0" w:line="240" w:lineRule="auto"/>
            <w:rPr>
              <w:rFonts w:ascii="Arial" w:hAnsi="Arial" w:cs="Arial"/>
            </w:rPr>
          </w:pPr>
          <w:sdt>
            <w:sdtPr>
              <w:rPr>
                <w:rFonts w:ascii="Arial" w:hAnsi="Arial" w:cs="Arial"/>
              </w:rPr>
              <w:id w:val="161441151"/>
              <w:lock w:val="contentLocked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420DA0">
                <w:rPr>
                  <w:rFonts w:ascii="MS Gothic" w:eastAsia="MS Gothic" w:hAnsi="MS Gothic" w:cs="Arial" w:hint="eastAsia"/>
                </w:rPr>
                <w:t>☐</w:t>
              </w:r>
            </w:sdtContent>
          </w:sdt>
          <w:r w:rsidR="00420DA0">
            <w:rPr>
              <w:rFonts w:ascii="Arial" w:hAnsi="Arial" w:cs="Arial"/>
            </w:rPr>
            <w:t xml:space="preserve"> Für die Bearbeitung werden noch folgende Unterlagen benötigt:</w:t>
          </w:r>
        </w:p>
        <w:p w14:paraId="0A796279" w14:textId="77777777" w:rsidR="00420DA0" w:rsidRDefault="00420DA0" w:rsidP="00C61DA6">
          <w:pPr>
            <w:spacing w:after="0" w:line="240" w:lineRule="auto"/>
            <w:rPr>
              <w:rFonts w:ascii="Arial" w:hAnsi="Arial" w:cs="Arial"/>
            </w:rPr>
          </w:pPr>
        </w:p>
        <w:p w14:paraId="6DC37B6B" w14:textId="77777777" w:rsidR="00420DA0" w:rsidRDefault="00420DA0" w:rsidP="00C61DA6">
          <w:pPr>
            <w:spacing w:after="0" w:line="24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……………………………………………………………………………………………………………………</w:t>
          </w:r>
        </w:p>
        <w:p w14:paraId="7F62B24D" w14:textId="77777777" w:rsidR="00420DA0" w:rsidRDefault="00420DA0" w:rsidP="00C61DA6">
          <w:pPr>
            <w:spacing w:after="0" w:line="240" w:lineRule="auto"/>
            <w:rPr>
              <w:rFonts w:ascii="Arial" w:hAnsi="Arial" w:cs="Arial"/>
            </w:rPr>
          </w:pPr>
        </w:p>
        <w:p w14:paraId="085F2CB0" w14:textId="3A72C777" w:rsidR="00420DA0" w:rsidRDefault="00420DA0" w:rsidP="00C61DA6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…………………………………………………………………………………………………………………… Die Frist wurde somit noch nicht in Gang gesetzt.</w:t>
          </w:r>
        </w:p>
        <w:p w14:paraId="605AE34A" w14:textId="27AD58E4" w:rsidR="00420DA0" w:rsidRDefault="009B710C" w:rsidP="00C61DA6">
          <w:pPr>
            <w:rPr>
              <w:rFonts w:ascii="Arial" w:hAnsi="Arial" w:cs="Arial"/>
            </w:rPr>
          </w:pPr>
          <w:sdt>
            <w:sdtPr>
              <w:rPr>
                <w:rFonts w:ascii="Arial" w:hAnsi="Arial" w:cs="Arial"/>
              </w:rPr>
              <w:id w:val="-501271381"/>
              <w:lock w:val="contentLocked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420DA0">
                <w:rPr>
                  <w:rFonts w:ascii="MS Gothic" w:eastAsia="MS Gothic" w:hAnsi="MS Gothic" w:cs="Arial" w:hint="eastAsia"/>
                </w:rPr>
                <w:t>☐</w:t>
              </w:r>
            </w:sdtContent>
          </w:sdt>
          <w:r w:rsidR="00420DA0">
            <w:rPr>
              <w:rFonts w:ascii="Arial" w:hAnsi="Arial" w:cs="Arial"/>
            </w:rPr>
            <w:t xml:space="preserve"> Die MAV beantragt eine mündliche Erörterung (§ 38 Abs. 2 bzw. § 45 Abs. 1 Satz 2 MVG)</w:t>
          </w:r>
        </w:p>
        <w:p w14:paraId="56B5D0A9" w14:textId="77777777" w:rsidR="00420DA0" w:rsidRDefault="00420DA0" w:rsidP="00F028EF">
          <w:pPr>
            <w:rPr>
              <w:rFonts w:ascii="Arial" w:hAnsi="Arial" w:cs="Arial"/>
            </w:rPr>
          </w:pPr>
        </w:p>
        <w:p w14:paraId="78FF9D6C" w14:textId="2CF88FEA" w:rsidR="00214F6E" w:rsidRDefault="00214F6E" w:rsidP="00F028EF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Die Mitarbeitervertretung hat mit Beschluss vom ……………………..</w:t>
          </w:r>
        </w:p>
        <w:p w14:paraId="01473B70" w14:textId="77777777" w:rsidR="00214F6E" w:rsidRPr="002C1D7D" w:rsidRDefault="009B710C" w:rsidP="00F028EF">
          <w:pPr>
            <w:rPr>
              <w:rFonts w:ascii="Arial" w:hAnsi="Arial" w:cs="Arial"/>
            </w:rPr>
          </w:pPr>
          <w:sdt>
            <w:sdtPr>
              <w:rPr>
                <w:rFonts w:ascii="Arial" w:hAnsi="Arial" w:cs="Arial"/>
              </w:rPr>
              <w:id w:val="-298149086"/>
              <w:lock w:val="contentLocked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214F6E">
                <w:rPr>
                  <w:rFonts w:ascii="MS Gothic" w:eastAsia="MS Gothic" w:hAnsi="MS Gothic" w:cs="Arial" w:hint="eastAsia"/>
                </w:rPr>
                <w:t>☐</w:t>
              </w:r>
            </w:sdtContent>
          </w:sdt>
          <w:r w:rsidR="00214F6E">
            <w:rPr>
              <w:rFonts w:ascii="Arial" w:hAnsi="Arial" w:cs="Arial"/>
            </w:rPr>
            <w:t xml:space="preserve"> der Maßnahme zugestimmt</w:t>
          </w:r>
          <w:r w:rsidR="00214F6E">
            <w:rPr>
              <w:rFonts w:ascii="Arial" w:hAnsi="Arial" w:cs="Arial"/>
            </w:rPr>
            <w:tab/>
          </w:r>
          <w:r w:rsidR="00214F6E">
            <w:rPr>
              <w:rFonts w:ascii="Arial" w:hAnsi="Arial" w:cs="Arial"/>
            </w:rPr>
            <w:tab/>
          </w:r>
          <w:r w:rsidR="00214F6E">
            <w:rPr>
              <w:rFonts w:ascii="Arial" w:hAnsi="Arial" w:cs="Arial"/>
            </w:rPr>
            <w:tab/>
          </w:r>
          <w:sdt>
            <w:sdtPr>
              <w:rPr>
                <w:rFonts w:ascii="Arial" w:hAnsi="Arial" w:cs="Arial"/>
              </w:rPr>
              <w:id w:val="-62026327"/>
              <w:lock w:val="contentLocked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214F6E">
                <w:rPr>
                  <w:rFonts w:ascii="MS Gothic" w:eastAsia="MS Gothic" w:hAnsi="MS Gothic" w:cs="Arial" w:hint="eastAsia"/>
                </w:rPr>
                <w:t>☐</w:t>
              </w:r>
            </w:sdtContent>
          </w:sdt>
          <w:r w:rsidR="00214F6E">
            <w:rPr>
              <w:rFonts w:ascii="Arial" w:hAnsi="Arial" w:cs="Arial"/>
            </w:rPr>
            <w:t xml:space="preserve"> die Maßnahme abgelehnt (siehe Begründung)</w:t>
          </w:r>
        </w:p>
        <w:p w14:paraId="0B1DBF1F" w14:textId="77777777" w:rsidR="00DD0820" w:rsidRDefault="00DD0820" w:rsidP="00214F6E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Bemerkungen: ………………………………………………………………………………………………….</w:t>
          </w:r>
        </w:p>
        <w:p w14:paraId="0F39B8E5" w14:textId="77777777" w:rsidR="00DD0820" w:rsidRDefault="00DD0820" w:rsidP="00214F6E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……………………………………………………………………………………………………………………</w:t>
          </w:r>
        </w:p>
        <w:p w14:paraId="3476D83F" w14:textId="77777777" w:rsidR="00DD0820" w:rsidRDefault="00DD0820" w:rsidP="00214F6E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……………………………………………………………………………………………………………………</w:t>
          </w:r>
        </w:p>
        <w:p w14:paraId="586CA696" w14:textId="77777777" w:rsidR="0090643E" w:rsidRPr="0090643E" w:rsidRDefault="0090643E" w:rsidP="00214F6E">
          <w:pPr>
            <w:rPr>
              <w:rFonts w:ascii="Arial" w:hAnsi="Arial" w:cs="Arial"/>
              <w:sz w:val="48"/>
              <w:szCs w:val="48"/>
            </w:rPr>
          </w:pPr>
        </w:p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405"/>
            <w:gridCol w:w="992"/>
            <w:gridCol w:w="6344"/>
          </w:tblGrid>
          <w:tr w:rsidR="0090643E" w14:paraId="69C83BD4" w14:textId="77777777" w:rsidTr="0090643E">
            <w:tc>
              <w:tcPr>
                <w:tcW w:w="2405" w:type="dxa"/>
                <w:tcBorders>
                  <w:top w:val="dotted" w:sz="4" w:space="0" w:color="auto"/>
                </w:tcBorders>
              </w:tcPr>
              <w:p w14:paraId="5B3FA6FA" w14:textId="77777777" w:rsidR="0090643E" w:rsidRDefault="0090643E" w:rsidP="00214F6E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Datum</w:t>
                </w:r>
              </w:p>
            </w:tc>
            <w:tc>
              <w:tcPr>
                <w:tcW w:w="992" w:type="dxa"/>
              </w:tcPr>
              <w:p w14:paraId="33F5A089" w14:textId="77777777" w:rsidR="0090643E" w:rsidRDefault="0090643E" w:rsidP="00214F6E">
                <w:pPr>
                  <w:rPr>
                    <w:rFonts w:ascii="Arial" w:hAnsi="Arial" w:cs="Arial"/>
                  </w:rPr>
                </w:pPr>
              </w:p>
            </w:tc>
            <w:tc>
              <w:tcPr>
                <w:tcW w:w="6344" w:type="dxa"/>
                <w:tcBorders>
                  <w:top w:val="dotted" w:sz="4" w:space="0" w:color="auto"/>
                </w:tcBorders>
              </w:tcPr>
              <w:p w14:paraId="711C67D5" w14:textId="77777777" w:rsidR="0090643E" w:rsidRDefault="0090643E" w:rsidP="00214F6E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Unterschrift der/des Vorsitzenden</w:t>
                </w:r>
              </w:p>
            </w:tc>
          </w:tr>
        </w:tbl>
        <w:p w14:paraId="41AC321F" w14:textId="5A0C83E0" w:rsidR="007B285F" w:rsidRDefault="007B285F" w:rsidP="00214F6E">
          <w:pPr>
            <w:rPr>
              <w:rFonts w:ascii="Arial" w:hAnsi="Arial" w:cs="Arial"/>
            </w:rPr>
          </w:pPr>
          <w:r w:rsidRPr="007B285F">
            <w:rPr>
              <w:rFonts w:ascii="Arial" w:hAnsi="Arial" w:cs="Arial"/>
              <w:noProof/>
              <w:lang w:eastAsia="de-DE"/>
            </w:rPr>
            <mc:AlternateContent>
              <mc:Choice Requires="wps">
                <w:drawing>
                  <wp:anchor distT="45720" distB="45720" distL="114300" distR="114300" simplePos="0" relativeHeight="251661312" behindDoc="0" locked="1" layoutInCell="1" allowOverlap="1" wp14:anchorId="75253B03" wp14:editId="3055EA16">
                    <wp:simplePos x="0" y="0"/>
                    <wp:positionH relativeFrom="margin">
                      <wp:posOffset>635</wp:posOffset>
                    </wp:positionH>
                    <wp:positionV relativeFrom="page">
                      <wp:posOffset>8886825</wp:posOffset>
                    </wp:positionV>
                    <wp:extent cx="2696400" cy="1162800"/>
                    <wp:effectExtent l="0" t="0" r="8890" b="0"/>
                    <wp:wrapNone/>
                    <wp:docPr id="1" name="Textfeld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696400" cy="11628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418DC38" w14:textId="77777777" w:rsidR="005425C2" w:rsidRDefault="009B710C">
                                <w:sdt>
                                  <w:sdtPr>
                                    <w:id w:val="-1794817401"/>
                                    <w:showingPlcHdr/>
                                    <w:dataBinding w:prefixMappings="xmlns:ns0='http://www.lakimav.de/beteiligungsformular' " w:xpath="/ns0:beteiligungsformular[1]/ns0:Dienststelle[1]" w:storeItemID="{7A74C48C-4E17-4481-8438-B939F9E19F82}"/>
                                    <w:text/>
                                  </w:sdtPr>
                                  <w:sdtEndPr/>
                                  <w:sdtContent>
                                    <w:r w:rsidR="006A0451">
                                      <w:rPr>
                                        <w:rStyle w:val="Platzhaltertext"/>
                                      </w:rPr>
                                      <w:t>Hier wird automatisch</w:t>
                                    </w:r>
                                    <w:r w:rsidR="005425C2" w:rsidRPr="00F358F4">
                                      <w:rPr>
                                        <w:rStyle w:val="Platzhaltertext"/>
                                      </w:rPr>
                                      <w:t>.</w:t>
                                    </w:r>
                                  </w:sdtContent>
                                </w:sdt>
                                <w:r w:rsidR="005425C2">
                                  <w:br/>
                                </w:r>
                                <w:sdt>
                                  <w:sdtPr>
                                    <w:id w:val="-1711250177"/>
                                    <w:showingPlcHdr/>
                                    <w:dataBinding w:prefixMappings="xmlns:ns0='http://www.lakimav.de/beteiligungsformular' " w:xpath="/ns0:beteiligungsformular[1]/ns0:NameDL[1]" w:storeItemID="{7A74C48C-4E17-4481-8438-B939F9E19F82}"/>
                                    <w:text/>
                                  </w:sdtPr>
                                  <w:sdtEndPr/>
                                  <w:sdtContent>
                                    <w:r w:rsidR="006A0451">
                                      <w:rPr>
                                        <w:rStyle w:val="Platzhaltertext"/>
                                      </w:rPr>
                                      <w:t>der Absender von vorne</w:t>
                                    </w:r>
                                  </w:sdtContent>
                                </w:sdt>
                                <w:r w:rsidR="005425C2">
                                  <w:br/>
                                </w:r>
                                <w:sdt>
                                  <w:sdtPr>
                                    <w:id w:val="-794209839"/>
                                    <w:showingPlcHdr/>
                                    <w:dataBinding w:prefixMappings="xmlns:ns0='http://www.lakimav.de/beteiligungsformular' " w:xpath="/ns0:beteiligungsformular[1]/ns0:StraßeDL[1]" w:storeItemID="{7A74C48C-4E17-4481-8438-B939F9E19F82}"/>
                                    <w:text/>
                                  </w:sdtPr>
                                  <w:sdtEndPr/>
                                  <w:sdtContent>
                                    <w:r w:rsidR="006A0451">
                                      <w:rPr>
                                        <w:rStyle w:val="Platzhaltertext"/>
                                      </w:rPr>
                                      <w:t>als neuer Adressat</w:t>
                                    </w:r>
                                  </w:sdtContent>
                                </w:sdt>
                                <w:r w:rsidR="005425C2">
                                  <w:br/>
                                </w:r>
                                <w:sdt>
                                  <w:sdtPr>
                                    <w:id w:val="642783355"/>
                                    <w:showingPlcHdr/>
                                    <w:dataBinding w:prefixMappings="xmlns:ns0='http://www.lakimav.de/beteiligungsformular' " w:xpath="/ns0:beteiligungsformular[1]/ns0:PLZOrtDL[1]" w:storeItemID="{7A74C48C-4E17-4481-8438-B939F9E19F82}"/>
                                    <w:text/>
                                  </w:sdtPr>
                                  <w:sdtEndPr/>
                                  <w:sdtContent>
                                    <w:r w:rsidR="006A0451">
                                      <w:rPr>
                                        <w:rStyle w:val="Platzhaltertext"/>
                                      </w:rPr>
                                      <w:t>eingefügt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5253B03" id="_x0000_s1027" type="#_x0000_t202" style="position:absolute;margin-left:.05pt;margin-top:699.75pt;width:212.3pt;height:91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" stroked="f">
                    <v:textbox>
                      <w:txbxContent>
                        <w:p w14:paraId="4418DC38" w14:textId="77777777" w:rsidR="005425C2" w:rsidRDefault="009B710C">
                          <w:sdt>
                            <w:sdtPr>
                              <w:id w:val="-1794817401"/>
                              <w:showingPlcHdr/>
                              <w:dataBinding w:prefixMappings="xmlns:ns0='http://www.lakimav.de/beteiligungsformular' " w:xpath="/ns0:beteiligungsformular[1]/ns0:Dienststelle[1]" w:storeItemID="{7A74C48C-4E17-4481-8438-B939F9E19F82}"/>
                              <w:text/>
                            </w:sdtPr>
                            <w:sdtEndPr/>
                            <w:sdtContent>
                              <w:r w:rsidR="006A0451">
                                <w:rPr>
                                  <w:rStyle w:val="Platzhaltertext"/>
                                </w:rPr>
                                <w:t>Hier wird automatisch</w:t>
                              </w:r>
                              <w:r w:rsidR="005425C2" w:rsidRPr="00F358F4">
                                <w:rPr>
                                  <w:rStyle w:val="Platzhaltertext"/>
                                </w:rPr>
                                <w:t>.</w:t>
                              </w:r>
                            </w:sdtContent>
                          </w:sdt>
                          <w:r w:rsidR="005425C2">
                            <w:br/>
                          </w:r>
                          <w:sdt>
                            <w:sdtPr>
                              <w:id w:val="-1711250177"/>
                              <w:showingPlcHdr/>
                              <w:dataBinding w:prefixMappings="xmlns:ns0='http://www.lakimav.de/beteiligungsformular' " w:xpath="/ns0:beteiligungsformular[1]/ns0:NameDL[1]" w:storeItemID="{7A74C48C-4E17-4481-8438-B939F9E19F82}"/>
                              <w:text/>
                            </w:sdtPr>
                            <w:sdtEndPr/>
                            <w:sdtContent>
                              <w:r w:rsidR="006A0451">
                                <w:rPr>
                                  <w:rStyle w:val="Platzhaltertext"/>
                                </w:rPr>
                                <w:t>der Absender von vorne</w:t>
                              </w:r>
                            </w:sdtContent>
                          </w:sdt>
                          <w:r w:rsidR="005425C2">
                            <w:br/>
                          </w:r>
                          <w:sdt>
                            <w:sdtPr>
                              <w:id w:val="-794209839"/>
                              <w:showingPlcHdr/>
                              <w:dataBinding w:prefixMappings="xmlns:ns0='http://www.lakimav.de/beteiligungsformular' " w:xpath="/ns0:beteiligungsformular[1]/ns0:StraßeDL[1]" w:storeItemID="{7A74C48C-4E17-4481-8438-B939F9E19F82}"/>
                              <w:text/>
                            </w:sdtPr>
                            <w:sdtEndPr/>
                            <w:sdtContent>
                              <w:r w:rsidR="006A0451">
                                <w:rPr>
                                  <w:rStyle w:val="Platzhaltertext"/>
                                </w:rPr>
                                <w:t>als neuer Adressat</w:t>
                              </w:r>
                            </w:sdtContent>
                          </w:sdt>
                          <w:r w:rsidR="005425C2">
                            <w:br/>
                          </w:r>
                          <w:sdt>
                            <w:sdtPr>
                              <w:id w:val="642783355"/>
                              <w:showingPlcHdr/>
                              <w:dataBinding w:prefixMappings="xmlns:ns0='http://www.lakimav.de/beteiligungsformular' " w:xpath="/ns0:beteiligungsformular[1]/ns0:PLZOrtDL[1]" w:storeItemID="{7A74C48C-4E17-4481-8438-B939F9E19F82}"/>
                              <w:text/>
                            </w:sdtPr>
                            <w:sdtEndPr/>
                            <w:sdtContent>
                              <w:r w:rsidR="006A0451">
                                <w:rPr>
                                  <w:rStyle w:val="Platzhaltertext"/>
                                </w:rPr>
                                <w:t>eingefügt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  <w10:anchorlock/>
                  </v:shape>
                </w:pict>
              </mc:Fallback>
            </mc:AlternateContent>
          </w:r>
        </w:p>
      </w:sdtContent>
    </w:sdt>
    <w:sectPr w:rsidR="007B285F" w:rsidSect="007B285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 w:code="9"/>
      <w:pgMar w:top="340" w:right="851" w:bottom="1134" w:left="1304" w:header="340" w:footer="709" w:gutter="0"/>
      <w:cols w:space="708"/>
      <w:formProt w:val="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48DAF" w14:textId="77777777" w:rsidR="009B710C" w:rsidRDefault="009B710C" w:rsidP="00C57C68">
      <w:pPr>
        <w:spacing w:after="0" w:line="240" w:lineRule="auto"/>
      </w:pPr>
      <w:r>
        <w:separator/>
      </w:r>
    </w:p>
  </w:endnote>
  <w:endnote w:type="continuationSeparator" w:id="0">
    <w:p w14:paraId="1B480FFB" w14:textId="77777777" w:rsidR="009B710C" w:rsidRDefault="009B710C" w:rsidP="00C57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462F2" w14:textId="77777777" w:rsidR="00420DA0" w:rsidRDefault="00420DA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9926913"/>
      <w:docPartObj>
        <w:docPartGallery w:val="Page Numbers (Bottom of Page)"/>
        <w:docPartUnique/>
      </w:docPartObj>
    </w:sdtPr>
    <w:sdtEndPr/>
    <w:sdtContent>
      <w:p w14:paraId="4B596300" w14:textId="77777777" w:rsidR="00FF2F42" w:rsidRDefault="00FF2F42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5A87">
          <w:rPr>
            <w:noProof/>
          </w:rPr>
          <w:t>2</w:t>
        </w:r>
        <w:r>
          <w:fldChar w:fldCharType="end"/>
        </w:r>
      </w:p>
    </w:sdtContent>
  </w:sdt>
  <w:p w14:paraId="3F37DE54" w14:textId="2AEB8B11" w:rsidR="00FF2F42" w:rsidRPr="000D624E" w:rsidRDefault="00FF2F42" w:rsidP="007B285F">
    <w:pPr>
      <w:pStyle w:val="Fuzeile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AL – 20</w:t>
    </w:r>
    <w:r w:rsidR="00420DA0">
      <w:rPr>
        <w:rFonts w:ascii="Arial" w:hAnsi="Arial" w:cs="Arial"/>
        <w:sz w:val="16"/>
        <w:szCs w:val="16"/>
      </w:rPr>
      <w:t>21</w:t>
    </w:r>
    <w:r>
      <w:rPr>
        <w:rFonts w:ascii="Arial" w:hAnsi="Arial" w:cs="Arial"/>
        <w:sz w:val="16"/>
        <w:szCs w:val="16"/>
      </w:rPr>
      <w:t>-0</w:t>
    </w:r>
    <w:r w:rsidR="00113312">
      <w:rPr>
        <w:rFonts w:ascii="Arial" w:hAnsi="Arial" w:cs="Arial"/>
        <w:sz w:val="16"/>
        <w:szCs w:val="16"/>
      </w:rPr>
      <w:t>4</w:t>
    </w:r>
    <w:r>
      <w:rPr>
        <w:rFonts w:ascii="Arial" w:hAnsi="Arial" w:cs="Arial"/>
        <w:sz w:val="16"/>
        <w:szCs w:val="16"/>
      </w:rPr>
      <w:t>-</w:t>
    </w:r>
    <w:r w:rsidR="00113312">
      <w:rPr>
        <w:rFonts w:ascii="Arial" w:hAnsi="Arial" w:cs="Arial"/>
        <w:sz w:val="16"/>
        <w:szCs w:val="16"/>
      </w:rPr>
      <w:t>17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66817630"/>
      <w:docPartObj>
        <w:docPartGallery w:val="Page Numbers (Bottom of Page)"/>
        <w:docPartUnique/>
      </w:docPartObj>
    </w:sdtPr>
    <w:sdtEndPr/>
    <w:sdtContent>
      <w:p w14:paraId="0963BDA6" w14:textId="77777777" w:rsidR="001D6B72" w:rsidRDefault="001D6B72" w:rsidP="001D6B72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5A87">
          <w:rPr>
            <w:noProof/>
          </w:rPr>
          <w:t>1</w:t>
        </w:r>
        <w:r>
          <w:fldChar w:fldCharType="end"/>
        </w:r>
      </w:p>
    </w:sdtContent>
  </w:sdt>
  <w:p w14:paraId="526F3B35" w14:textId="25ED57F7" w:rsidR="00FF2F42" w:rsidRPr="007B285F" w:rsidRDefault="001D6B72" w:rsidP="001D6B72">
    <w:pPr>
      <w:pStyle w:val="Fuzeile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AL – 20</w:t>
    </w:r>
    <w:r w:rsidR="00420DA0">
      <w:rPr>
        <w:rFonts w:ascii="Arial" w:hAnsi="Arial" w:cs="Arial"/>
        <w:sz w:val="16"/>
        <w:szCs w:val="16"/>
      </w:rPr>
      <w:t>21</w:t>
    </w:r>
    <w:r>
      <w:rPr>
        <w:rFonts w:ascii="Arial" w:hAnsi="Arial" w:cs="Arial"/>
        <w:sz w:val="16"/>
        <w:szCs w:val="16"/>
      </w:rPr>
      <w:t>-0</w:t>
    </w:r>
    <w:r w:rsidR="00113312">
      <w:rPr>
        <w:rFonts w:ascii="Arial" w:hAnsi="Arial" w:cs="Arial"/>
        <w:sz w:val="16"/>
        <w:szCs w:val="16"/>
      </w:rPr>
      <w:t>4</w:t>
    </w:r>
    <w:r>
      <w:rPr>
        <w:rFonts w:ascii="Arial" w:hAnsi="Arial" w:cs="Arial"/>
        <w:sz w:val="16"/>
        <w:szCs w:val="16"/>
      </w:rPr>
      <w:t>-</w:t>
    </w:r>
    <w:r w:rsidR="00113312">
      <w:rPr>
        <w:rFonts w:ascii="Arial" w:hAnsi="Arial" w:cs="Arial"/>
        <w:sz w:val="16"/>
        <w:szCs w:val="16"/>
      </w:rPr>
      <w:t>17</w:t>
    </w:r>
    <w:r w:rsidR="007B285F">
      <w:rPr>
        <w:rFonts w:ascii="Arial" w:hAnsi="Arial" w:cs="Arial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7F2C0" w14:textId="77777777" w:rsidR="009B710C" w:rsidRDefault="009B710C" w:rsidP="00C57C68">
      <w:pPr>
        <w:spacing w:after="0" w:line="240" w:lineRule="auto"/>
      </w:pPr>
      <w:r>
        <w:separator/>
      </w:r>
    </w:p>
  </w:footnote>
  <w:footnote w:type="continuationSeparator" w:id="0">
    <w:p w14:paraId="3A2F759B" w14:textId="77777777" w:rsidR="009B710C" w:rsidRDefault="009B710C" w:rsidP="00C57C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9F9C3" w14:textId="77777777" w:rsidR="00420DA0" w:rsidRDefault="00420DA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4D2DA" w14:textId="77777777" w:rsidR="00FF2F42" w:rsidRPr="00C57C68" w:rsidRDefault="00FF2F42" w:rsidP="00C57C68">
    <w:pPr>
      <w:pStyle w:val="Kopfzeile"/>
      <w:jc w:val="center"/>
      <w:rPr>
        <w:b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1B501" w14:textId="77777777" w:rsidR="00FF2F42" w:rsidRDefault="001D6B72">
    <w:pPr>
      <w:pStyle w:val="Kopfzeile"/>
    </w:pP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0D6B1740" wp14:editId="6067BB3A">
              <wp:simplePos x="0" y="0"/>
              <wp:positionH relativeFrom="page">
                <wp:align>left</wp:align>
              </wp:positionH>
              <wp:positionV relativeFrom="page">
                <wp:posOffset>3564255</wp:posOffset>
              </wp:positionV>
              <wp:extent cx="288000" cy="0"/>
              <wp:effectExtent l="0" t="0" r="36195" b="19050"/>
              <wp:wrapNone/>
              <wp:docPr id="2" name="Gerader Verbinde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8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C17465D" id="Gerader Verbinder 2" o:spid="_x0000_s1026" style="position:absolute;z-index:251659264;visibility:visible;mso-wrap-style:square;mso-width-percent:0;mso-wrap-distance-left:9pt;mso-wrap-distance-top:0;mso-wrap-distance-right:9pt;mso-wrap-distance-bottom:0;mso-position-horizontal:left;mso-position-horizontal-relative:page;mso-position-vertical:absolute;mso-position-vertical-relative:page;mso-width-percent:0;mso-width-relative:margin" from="0,280.65pt" to="22.7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" strokecolor="#4579b8 [3044]">
              <w10:wrap anchorx="page" anchory="page"/>
              <w10:anchorlock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767F0"/>
    <w:multiLevelType w:val="hybridMultilevel"/>
    <w:tmpl w:val="DA685F84"/>
    <w:lvl w:ilvl="0" w:tplc="48B81F7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22A68"/>
    <w:multiLevelType w:val="hybridMultilevel"/>
    <w:tmpl w:val="14206634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75724"/>
    <w:multiLevelType w:val="hybridMultilevel"/>
    <w:tmpl w:val="78968F24"/>
    <w:lvl w:ilvl="0" w:tplc="04070003">
      <w:start w:val="1"/>
      <w:numFmt w:val="bullet"/>
      <w:lvlText w:val="o"/>
      <w:lvlJc w:val="left"/>
      <w:pPr>
        <w:ind w:left="765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6253BB6"/>
    <w:multiLevelType w:val="hybridMultilevel"/>
    <w:tmpl w:val="5906BBA6"/>
    <w:lvl w:ilvl="0" w:tplc="7E76F9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3508A4"/>
    <w:multiLevelType w:val="hybridMultilevel"/>
    <w:tmpl w:val="6DDE3A0E"/>
    <w:lvl w:ilvl="0" w:tplc="FE767C5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060B91"/>
    <w:multiLevelType w:val="hybridMultilevel"/>
    <w:tmpl w:val="DB5E2036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B80A88"/>
    <w:multiLevelType w:val="hybridMultilevel"/>
    <w:tmpl w:val="81C4A2FA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0861F7"/>
    <w:multiLevelType w:val="hybridMultilevel"/>
    <w:tmpl w:val="59CA10A6"/>
    <w:lvl w:ilvl="0" w:tplc="3800CA4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6A36EB"/>
    <w:multiLevelType w:val="hybridMultilevel"/>
    <w:tmpl w:val="23B06E34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775050"/>
    <w:multiLevelType w:val="hybridMultilevel"/>
    <w:tmpl w:val="AEB28E92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9A4501"/>
    <w:multiLevelType w:val="hybridMultilevel"/>
    <w:tmpl w:val="2190F8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102543"/>
    <w:multiLevelType w:val="hybridMultilevel"/>
    <w:tmpl w:val="896204BE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E80CE4"/>
    <w:multiLevelType w:val="hybridMultilevel"/>
    <w:tmpl w:val="66CABAB2"/>
    <w:lvl w:ilvl="0" w:tplc="90605D6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8A3858"/>
    <w:multiLevelType w:val="hybridMultilevel"/>
    <w:tmpl w:val="7C60D48E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F0096D"/>
    <w:multiLevelType w:val="hybridMultilevel"/>
    <w:tmpl w:val="02C0F730"/>
    <w:lvl w:ilvl="0" w:tplc="4378E95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FE7CEE"/>
    <w:multiLevelType w:val="hybridMultilevel"/>
    <w:tmpl w:val="18A8333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E651BD"/>
    <w:multiLevelType w:val="hybridMultilevel"/>
    <w:tmpl w:val="EA403EC8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0973D9"/>
    <w:multiLevelType w:val="hybridMultilevel"/>
    <w:tmpl w:val="57609AD8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B607CD"/>
    <w:multiLevelType w:val="hybridMultilevel"/>
    <w:tmpl w:val="E8BC37CC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8"/>
  </w:num>
  <w:num w:numId="3">
    <w:abstractNumId w:val="6"/>
  </w:num>
  <w:num w:numId="4">
    <w:abstractNumId w:val="9"/>
  </w:num>
  <w:num w:numId="5">
    <w:abstractNumId w:val="8"/>
  </w:num>
  <w:num w:numId="6">
    <w:abstractNumId w:val="1"/>
  </w:num>
  <w:num w:numId="7">
    <w:abstractNumId w:val="2"/>
  </w:num>
  <w:num w:numId="8">
    <w:abstractNumId w:val="5"/>
  </w:num>
  <w:num w:numId="9">
    <w:abstractNumId w:val="15"/>
  </w:num>
  <w:num w:numId="10">
    <w:abstractNumId w:val="11"/>
  </w:num>
  <w:num w:numId="11">
    <w:abstractNumId w:val="14"/>
  </w:num>
  <w:num w:numId="12">
    <w:abstractNumId w:val="17"/>
  </w:num>
  <w:num w:numId="13">
    <w:abstractNumId w:val="7"/>
  </w:num>
  <w:num w:numId="14">
    <w:abstractNumId w:val="12"/>
  </w:num>
  <w:num w:numId="15">
    <w:abstractNumId w:val="16"/>
  </w:num>
  <w:num w:numId="16">
    <w:abstractNumId w:val="3"/>
  </w:num>
  <w:num w:numId="17">
    <w:abstractNumId w:val="13"/>
  </w:num>
  <w:num w:numId="18">
    <w:abstractNumId w:val="0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-Porto::GUID" w:val="{18d30a5b-6b31-4969-90f0-be4ea238cdcc}"/>
  </w:docVars>
  <w:rsids>
    <w:rsidRoot w:val="00BB30BF"/>
    <w:rsid w:val="00007856"/>
    <w:rsid w:val="00010E7F"/>
    <w:rsid w:val="00012E9D"/>
    <w:rsid w:val="000314A5"/>
    <w:rsid w:val="0004529E"/>
    <w:rsid w:val="000511B2"/>
    <w:rsid w:val="00055275"/>
    <w:rsid w:val="00061B0C"/>
    <w:rsid w:val="000632C8"/>
    <w:rsid w:val="00080008"/>
    <w:rsid w:val="000B2702"/>
    <w:rsid w:val="000B3403"/>
    <w:rsid w:val="000C140B"/>
    <w:rsid w:val="000D5D49"/>
    <w:rsid w:val="000D624E"/>
    <w:rsid w:val="000E5F85"/>
    <w:rsid w:val="00113312"/>
    <w:rsid w:val="00122186"/>
    <w:rsid w:val="001255D9"/>
    <w:rsid w:val="00135C7A"/>
    <w:rsid w:val="00151485"/>
    <w:rsid w:val="001516D0"/>
    <w:rsid w:val="001549C1"/>
    <w:rsid w:val="00160CDA"/>
    <w:rsid w:val="001663A5"/>
    <w:rsid w:val="001706B8"/>
    <w:rsid w:val="001715AC"/>
    <w:rsid w:val="00181F4E"/>
    <w:rsid w:val="001A06BD"/>
    <w:rsid w:val="001A386B"/>
    <w:rsid w:val="001A50F9"/>
    <w:rsid w:val="001B0A8D"/>
    <w:rsid w:val="001D250C"/>
    <w:rsid w:val="001D6B72"/>
    <w:rsid w:val="00203393"/>
    <w:rsid w:val="00214F6E"/>
    <w:rsid w:val="00222E03"/>
    <w:rsid w:val="00232C30"/>
    <w:rsid w:val="0024578D"/>
    <w:rsid w:val="00247E93"/>
    <w:rsid w:val="00251F3A"/>
    <w:rsid w:val="00255134"/>
    <w:rsid w:val="00256E73"/>
    <w:rsid w:val="002578AC"/>
    <w:rsid w:val="00262919"/>
    <w:rsid w:val="00296640"/>
    <w:rsid w:val="002B4EAE"/>
    <w:rsid w:val="002B64EC"/>
    <w:rsid w:val="002C0780"/>
    <w:rsid w:val="002C1D7D"/>
    <w:rsid w:val="002C4A39"/>
    <w:rsid w:val="002D2795"/>
    <w:rsid w:val="002D32BB"/>
    <w:rsid w:val="002D5963"/>
    <w:rsid w:val="00300ABD"/>
    <w:rsid w:val="003034FF"/>
    <w:rsid w:val="00303B8D"/>
    <w:rsid w:val="00305F45"/>
    <w:rsid w:val="00306A8D"/>
    <w:rsid w:val="00307D80"/>
    <w:rsid w:val="00314C0D"/>
    <w:rsid w:val="00327DBB"/>
    <w:rsid w:val="0033115E"/>
    <w:rsid w:val="00341172"/>
    <w:rsid w:val="00343A95"/>
    <w:rsid w:val="00343D7A"/>
    <w:rsid w:val="00350118"/>
    <w:rsid w:val="00353095"/>
    <w:rsid w:val="00356AFC"/>
    <w:rsid w:val="0035702F"/>
    <w:rsid w:val="00361429"/>
    <w:rsid w:val="00375A39"/>
    <w:rsid w:val="00387E18"/>
    <w:rsid w:val="003A6910"/>
    <w:rsid w:val="003B594F"/>
    <w:rsid w:val="003C7A6B"/>
    <w:rsid w:val="003D3F83"/>
    <w:rsid w:val="003E05AB"/>
    <w:rsid w:val="003E0848"/>
    <w:rsid w:val="0040243B"/>
    <w:rsid w:val="00405A87"/>
    <w:rsid w:val="00420DA0"/>
    <w:rsid w:val="0042499E"/>
    <w:rsid w:val="00436073"/>
    <w:rsid w:val="00446F0D"/>
    <w:rsid w:val="00450972"/>
    <w:rsid w:val="004630F1"/>
    <w:rsid w:val="004655F1"/>
    <w:rsid w:val="004712AA"/>
    <w:rsid w:val="00480284"/>
    <w:rsid w:val="0048551C"/>
    <w:rsid w:val="0049484E"/>
    <w:rsid w:val="00495E53"/>
    <w:rsid w:val="00496C41"/>
    <w:rsid w:val="004A533C"/>
    <w:rsid w:val="004C416B"/>
    <w:rsid w:val="004F2CF6"/>
    <w:rsid w:val="00524F00"/>
    <w:rsid w:val="00525E7C"/>
    <w:rsid w:val="00527D11"/>
    <w:rsid w:val="005425C2"/>
    <w:rsid w:val="00546A5E"/>
    <w:rsid w:val="00547415"/>
    <w:rsid w:val="00547822"/>
    <w:rsid w:val="005528B6"/>
    <w:rsid w:val="0057350A"/>
    <w:rsid w:val="0057745D"/>
    <w:rsid w:val="00582D59"/>
    <w:rsid w:val="00595691"/>
    <w:rsid w:val="00596835"/>
    <w:rsid w:val="005A0CCE"/>
    <w:rsid w:val="005A19D8"/>
    <w:rsid w:val="005A4799"/>
    <w:rsid w:val="005B3494"/>
    <w:rsid w:val="005B5A19"/>
    <w:rsid w:val="005C11E1"/>
    <w:rsid w:val="005D0679"/>
    <w:rsid w:val="005E3200"/>
    <w:rsid w:val="005E7535"/>
    <w:rsid w:val="005F1497"/>
    <w:rsid w:val="005F471A"/>
    <w:rsid w:val="006001AC"/>
    <w:rsid w:val="006032D5"/>
    <w:rsid w:val="00612B86"/>
    <w:rsid w:val="0063225F"/>
    <w:rsid w:val="006341BF"/>
    <w:rsid w:val="006476D7"/>
    <w:rsid w:val="00655CF1"/>
    <w:rsid w:val="00656682"/>
    <w:rsid w:val="0066744F"/>
    <w:rsid w:val="00684291"/>
    <w:rsid w:val="006876E2"/>
    <w:rsid w:val="006A0451"/>
    <w:rsid w:val="006A0DD0"/>
    <w:rsid w:val="006B636B"/>
    <w:rsid w:val="006C54DC"/>
    <w:rsid w:val="006E1082"/>
    <w:rsid w:val="006E696E"/>
    <w:rsid w:val="00704751"/>
    <w:rsid w:val="00711237"/>
    <w:rsid w:val="007155C5"/>
    <w:rsid w:val="00724B97"/>
    <w:rsid w:val="0072748A"/>
    <w:rsid w:val="007278BA"/>
    <w:rsid w:val="0073716A"/>
    <w:rsid w:val="00764319"/>
    <w:rsid w:val="00772887"/>
    <w:rsid w:val="00775ACE"/>
    <w:rsid w:val="00777CB5"/>
    <w:rsid w:val="0079460D"/>
    <w:rsid w:val="007B285F"/>
    <w:rsid w:val="007B28FD"/>
    <w:rsid w:val="007B592E"/>
    <w:rsid w:val="007C7926"/>
    <w:rsid w:val="007E43CF"/>
    <w:rsid w:val="007E64D2"/>
    <w:rsid w:val="007E7512"/>
    <w:rsid w:val="007F7382"/>
    <w:rsid w:val="00807F68"/>
    <w:rsid w:val="00817684"/>
    <w:rsid w:val="0083552A"/>
    <w:rsid w:val="00837B73"/>
    <w:rsid w:val="00850F5D"/>
    <w:rsid w:val="008670AC"/>
    <w:rsid w:val="00867C4C"/>
    <w:rsid w:val="00870A6A"/>
    <w:rsid w:val="00884378"/>
    <w:rsid w:val="00885336"/>
    <w:rsid w:val="00891684"/>
    <w:rsid w:val="00895C5F"/>
    <w:rsid w:val="008A21D3"/>
    <w:rsid w:val="008A3F17"/>
    <w:rsid w:val="008A6695"/>
    <w:rsid w:val="008B5A5B"/>
    <w:rsid w:val="008B6DCF"/>
    <w:rsid w:val="008C73CC"/>
    <w:rsid w:val="008D457B"/>
    <w:rsid w:val="008D7FBE"/>
    <w:rsid w:val="008F1B0D"/>
    <w:rsid w:val="008F617B"/>
    <w:rsid w:val="0090643E"/>
    <w:rsid w:val="00913CB2"/>
    <w:rsid w:val="009201B7"/>
    <w:rsid w:val="009246DE"/>
    <w:rsid w:val="00927029"/>
    <w:rsid w:val="00946188"/>
    <w:rsid w:val="0095662D"/>
    <w:rsid w:val="00962516"/>
    <w:rsid w:val="009645AB"/>
    <w:rsid w:val="00973F3C"/>
    <w:rsid w:val="00976940"/>
    <w:rsid w:val="009805FE"/>
    <w:rsid w:val="009806A8"/>
    <w:rsid w:val="0099311A"/>
    <w:rsid w:val="00995723"/>
    <w:rsid w:val="009A1E0A"/>
    <w:rsid w:val="009A40E2"/>
    <w:rsid w:val="009B710C"/>
    <w:rsid w:val="009C54C5"/>
    <w:rsid w:val="009C6BE6"/>
    <w:rsid w:val="009E1AC0"/>
    <w:rsid w:val="009F5748"/>
    <w:rsid w:val="00A0410C"/>
    <w:rsid w:val="00A04B0A"/>
    <w:rsid w:val="00A060F8"/>
    <w:rsid w:val="00A14F6B"/>
    <w:rsid w:val="00A355AA"/>
    <w:rsid w:val="00A57E5F"/>
    <w:rsid w:val="00A615BC"/>
    <w:rsid w:val="00A720B3"/>
    <w:rsid w:val="00A72936"/>
    <w:rsid w:val="00A80E94"/>
    <w:rsid w:val="00A91619"/>
    <w:rsid w:val="00AA2116"/>
    <w:rsid w:val="00AA4E5E"/>
    <w:rsid w:val="00AB04EE"/>
    <w:rsid w:val="00AB4EF4"/>
    <w:rsid w:val="00AB5497"/>
    <w:rsid w:val="00AD121B"/>
    <w:rsid w:val="00AE1AC9"/>
    <w:rsid w:val="00AE4BD4"/>
    <w:rsid w:val="00AF5DB1"/>
    <w:rsid w:val="00AF7248"/>
    <w:rsid w:val="00B15D42"/>
    <w:rsid w:val="00B21175"/>
    <w:rsid w:val="00B27DC3"/>
    <w:rsid w:val="00B311FB"/>
    <w:rsid w:val="00B52E4A"/>
    <w:rsid w:val="00B61F2B"/>
    <w:rsid w:val="00B63325"/>
    <w:rsid w:val="00B90389"/>
    <w:rsid w:val="00B91829"/>
    <w:rsid w:val="00B938F2"/>
    <w:rsid w:val="00BA228F"/>
    <w:rsid w:val="00BA4D13"/>
    <w:rsid w:val="00BB30BF"/>
    <w:rsid w:val="00BB5E55"/>
    <w:rsid w:val="00BD0E13"/>
    <w:rsid w:val="00BD12BC"/>
    <w:rsid w:val="00BD76A8"/>
    <w:rsid w:val="00BE532C"/>
    <w:rsid w:val="00BE74AC"/>
    <w:rsid w:val="00C0309F"/>
    <w:rsid w:val="00C11FE5"/>
    <w:rsid w:val="00C14237"/>
    <w:rsid w:val="00C42281"/>
    <w:rsid w:val="00C56382"/>
    <w:rsid w:val="00C57C68"/>
    <w:rsid w:val="00C618CC"/>
    <w:rsid w:val="00C6656D"/>
    <w:rsid w:val="00C674F1"/>
    <w:rsid w:val="00C723FD"/>
    <w:rsid w:val="00C72FDB"/>
    <w:rsid w:val="00C850F0"/>
    <w:rsid w:val="00C94329"/>
    <w:rsid w:val="00C95440"/>
    <w:rsid w:val="00C97FF2"/>
    <w:rsid w:val="00CA5AA0"/>
    <w:rsid w:val="00CB2DAE"/>
    <w:rsid w:val="00CC3EC2"/>
    <w:rsid w:val="00CC75BE"/>
    <w:rsid w:val="00CD5CE9"/>
    <w:rsid w:val="00CE3806"/>
    <w:rsid w:val="00CE506A"/>
    <w:rsid w:val="00D04B38"/>
    <w:rsid w:val="00D11B84"/>
    <w:rsid w:val="00D204AE"/>
    <w:rsid w:val="00D21093"/>
    <w:rsid w:val="00D273B6"/>
    <w:rsid w:val="00D406BA"/>
    <w:rsid w:val="00D45C62"/>
    <w:rsid w:val="00D539E5"/>
    <w:rsid w:val="00D72A4A"/>
    <w:rsid w:val="00D80566"/>
    <w:rsid w:val="00D94E53"/>
    <w:rsid w:val="00DB1463"/>
    <w:rsid w:val="00DD0820"/>
    <w:rsid w:val="00DE6A8A"/>
    <w:rsid w:val="00DF272A"/>
    <w:rsid w:val="00DF7574"/>
    <w:rsid w:val="00E0276F"/>
    <w:rsid w:val="00E24215"/>
    <w:rsid w:val="00E311B2"/>
    <w:rsid w:val="00E3427C"/>
    <w:rsid w:val="00E61A1D"/>
    <w:rsid w:val="00E65075"/>
    <w:rsid w:val="00E8062B"/>
    <w:rsid w:val="00E8781E"/>
    <w:rsid w:val="00E91C12"/>
    <w:rsid w:val="00EA3EB6"/>
    <w:rsid w:val="00EA7CC8"/>
    <w:rsid w:val="00EE4074"/>
    <w:rsid w:val="00EE4418"/>
    <w:rsid w:val="00EF6307"/>
    <w:rsid w:val="00F028EF"/>
    <w:rsid w:val="00F128B5"/>
    <w:rsid w:val="00F12A34"/>
    <w:rsid w:val="00F21B9B"/>
    <w:rsid w:val="00F4729D"/>
    <w:rsid w:val="00F523C3"/>
    <w:rsid w:val="00F55F6F"/>
    <w:rsid w:val="00F57BF5"/>
    <w:rsid w:val="00F614CF"/>
    <w:rsid w:val="00F61874"/>
    <w:rsid w:val="00F868A2"/>
    <w:rsid w:val="00F91F93"/>
    <w:rsid w:val="00F95564"/>
    <w:rsid w:val="00FA6087"/>
    <w:rsid w:val="00FD0502"/>
    <w:rsid w:val="00FD336D"/>
    <w:rsid w:val="00FE0E15"/>
    <w:rsid w:val="00FE2E9F"/>
    <w:rsid w:val="00FF1620"/>
    <w:rsid w:val="00FF2696"/>
    <w:rsid w:val="00FF2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07D0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BB30BF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C57C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57C68"/>
  </w:style>
  <w:style w:type="paragraph" w:styleId="Fuzeile">
    <w:name w:val="footer"/>
    <w:basedOn w:val="Standard"/>
    <w:link w:val="FuzeileZchn"/>
    <w:uiPriority w:val="99"/>
    <w:unhideWhenUsed/>
    <w:rsid w:val="00C57C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57C6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57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57C68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485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48551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5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8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0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2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1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3486C0AD4674063B1F6F4D052613B4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44FFB3-D15E-4300-9099-9F640480EDEE}"/>
      </w:docPartPr>
      <w:docPartBody>
        <w:p w:rsidR="003E78E7" w:rsidRDefault="003C4CE0" w:rsidP="003C4CE0">
          <w:pPr>
            <w:pStyle w:val="53486C0AD4674063B1F6F4D052613B4A47"/>
          </w:pPr>
          <w:r w:rsidRPr="008F0B1E">
            <w:rPr>
              <w:rStyle w:val="Platzhaltertext"/>
            </w:rPr>
            <w:t>Datum</w:t>
          </w:r>
          <w:r>
            <w:rPr>
              <w:rStyle w:val="Platzhaltertext"/>
            </w:rPr>
            <w:t xml:space="preserve"> ei</w:t>
          </w:r>
          <w:r w:rsidRPr="008F0B1E">
            <w:rPr>
              <w:rStyle w:val="Platzhaltertext"/>
            </w:rPr>
            <w:t>n</w:t>
          </w:r>
          <w:r>
            <w:rPr>
              <w:rStyle w:val="Platzhaltertext"/>
            </w:rPr>
            <w:t>g</w:t>
          </w:r>
          <w:r w:rsidRPr="008F0B1E">
            <w:rPr>
              <w:rStyle w:val="Platzhaltertext"/>
            </w:rPr>
            <w:t>eben.</w:t>
          </w:r>
        </w:p>
      </w:docPartBody>
    </w:docPart>
    <w:docPart>
      <w:docPartPr>
        <w:name w:val="9CD96EA16BFF4BA3A3F4CB2B0F4D117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DB4EDE9-1761-4E57-BE69-67BE7B973708}"/>
      </w:docPartPr>
      <w:docPartBody>
        <w:p w:rsidR="003E78E7" w:rsidRDefault="003C4CE0" w:rsidP="003C4CE0">
          <w:pPr>
            <w:pStyle w:val="9CD96EA16BFF4BA3A3F4CB2B0F4D117146"/>
          </w:pPr>
          <w:r>
            <w:rPr>
              <w:rStyle w:val="Platzhaltertext"/>
            </w:rPr>
            <w:t>Da</w:t>
          </w:r>
          <w:r w:rsidRPr="008F0B1E">
            <w:rPr>
              <w:rStyle w:val="Platzhaltertext"/>
            </w:rPr>
            <w:t>tum eingeben.</w:t>
          </w:r>
        </w:p>
      </w:docPartBody>
    </w:docPart>
    <w:docPart>
      <w:docPartPr>
        <w:name w:val="0B34E8B447824DE6B0FD5B93420BFD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9A75EC4-27E5-4F85-B99E-5F40E47A8CAE}"/>
      </w:docPartPr>
      <w:docPartBody>
        <w:p w:rsidR="003E78E7" w:rsidRDefault="003C4CE0" w:rsidP="003C4CE0">
          <w:pPr>
            <w:pStyle w:val="0B34E8B447824DE6B0FD5B93420BFD3A46"/>
          </w:pPr>
          <w:r>
            <w:rPr>
              <w:rStyle w:val="Platzhaltertext"/>
            </w:rPr>
            <w:t>Dat</w:t>
          </w:r>
          <w:r w:rsidRPr="008F0B1E">
            <w:rPr>
              <w:rStyle w:val="Platzhaltertext"/>
            </w:rPr>
            <w:t>um eingeben.</w:t>
          </w:r>
        </w:p>
      </w:docPartBody>
    </w:docPart>
    <w:docPart>
      <w:docPartPr>
        <w:name w:val="8E97A63349AD471F9BB49F6635DF4E0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F85482-8857-4F83-AC64-BD6F58FB6829}"/>
      </w:docPartPr>
      <w:docPartBody>
        <w:p w:rsidR="001E412F" w:rsidRDefault="003C4CE0" w:rsidP="003C4CE0">
          <w:pPr>
            <w:pStyle w:val="8E97A63349AD471F9BB49F6635DF4E0045"/>
          </w:pPr>
          <w:r>
            <w:rPr>
              <w:rStyle w:val="Platzhaltertext"/>
            </w:rPr>
            <w:t>E-Mail-Adresse</w:t>
          </w:r>
        </w:p>
      </w:docPartBody>
    </w:docPart>
    <w:docPart>
      <w:docPartPr>
        <w:name w:val="CE04B99ECAF54EEEB172A312BC8C1A8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E8663A-5006-4C59-9436-6470A356C6D7}"/>
      </w:docPartPr>
      <w:docPartBody>
        <w:p w:rsidR="001E412F" w:rsidRDefault="003C4CE0" w:rsidP="003C4CE0">
          <w:pPr>
            <w:pStyle w:val="CE04B99ECAF54EEEB172A312BC8C1A8F45"/>
          </w:pPr>
          <w:r>
            <w:rPr>
              <w:rStyle w:val="Platzhaltertext"/>
            </w:rPr>
            <w:t>Telefon</w:t>
          </w:r>
        </w:p>
      </w:docPartBody>
    </w:docPart>
    <w:docPart>
      <w:docPartPr>
        <w:name w:val="60F77984C13E46BBBE7D5B273571ED6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BF5BA26-95CB-45E7-9FEA-1D381F4B161F}"/>
      </w:docPartPr>
      <w:docPartBody>
        <w:p w:rsidR="001E412F" w:rsidRDefault="003C4CE0" w:rsidP="003C4CE0">
          <w:pPr>
            <w:pStyle w:val="60F77984C13E46BBBE7D5B273571ED6444"/>
          </w:pPr>
          <w:r>
            <w:rPr>
              <w:rStyle w:val="Platzhaltertext"/>
            </w:rPr>
            <w:t>Name der MAV</w:t>
          </w:r>
        </w:p>
      </w:docPartBody>
    </w:docPart>
    <w:docPart>
      <w:docPartPr>
        <w:name w:val="79168DDDBA3547F594CEE217353E89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E981DD2-EAAF-42B4-A6E5-236B80969914}"/>
      </w:docPartPr>
      <w:docPartBody>
        <w:p w:rsidR="001E412F" w:rsidRDefault="003C4CE0" w:rsidP="003C4CE0">
          <w:pPr>
            <w:pStyle w:val="79168DDDBA3547F594CEE217353E899544"/>
          </w:pPr>
          <w:r>
            <w:rPr>
              <w:rStyle w:val="Platzhaltertext"/>
            </w:rPr>
            <w:t>Name der Ansprechperson</w:t>
          </w:r>
        </w:p>
      </w:docPartBody>
    </w:docPart>
    <w:docPart>
      <w:docPartPr>
        <w:name w:val="B57F63A36E2049238D89817ECC628DE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C0D3C5-0F36-4380-9B24-0C3CE8D7DCF7}"/>
      </w:docPartPr>
      <w:docPartBody>
        <w:p w:rsidR="001E412F" w:rsidRDefault="003C4CE0" w:rsidP="003C4CE0">
          <w:pPr>
            <w:pStyle w:val="B57F63A36E2049238D89817ECC628DE644"/>
          </w:pPr>
          <w:r>
            <w:rPr>
              <w:rStyle w:val="Platzhaltertext"/>
            </w:rPr>
            <w:t>Straße</w:t>
          </w:r>
        </w:p>
      </w:docPartBody>
    </w:docPart>
    <w:docPart>
      <w:docPartPr>
        <w:name w:val="09BB1094D10F46838935B03CA230C4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8BD46D0-3555-451E-8394-7088771F4116}"/>
      </w:docPartPr>
      <w:docPartBody>
        <w:p w:rsidR="001E412F" w:rsidRDefault="003C4CE0" w:rsidP="003C4CE0">
          <w:pPr>
            <w:pStyle w:val="09BB1094D10F46838935B03CA230C49B44"/>
          </w:pPr>
          <w:r>
            <w:rPr>
              <w:rStyle w:val="Platzhaltertext"/>
            </w:rPr>
            <w:t>PLZ Ort</w:t>
          </w:r>
        </w:p>
      </w:docPartBody>
    </w:docPart>
    <w:docPart>
      <w:docPartPr>
        <w:name w:val="C0A085C0ADAA4CC5AEA5C18F3E3952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F064239-D90B-4454-A5B9-2DADB3A79C50}"/>
      </w:docPartPr>
      <w:docPartBody>
        <w:p w:rsidR="001E412F" w:rsidRDefault="003C4CE0" w:rsidP="003C4CE0">
          <w:pPr>
            <w:pStyle w:val="C0A085C0ADAA4CC5AEA5C18F3E3952D643"/>
          </w:pPr>
          <w:r w:rsidRPr="008F0B1E">
            <w:rPr>
              <w:rStyle w:val="Platzhaltertext"/>
            </w:rPr>
            <w:t xml:space="preserve">Klicken Sie hier, um </w:t>
          </w:r>
          <w:r>
            <w:rPr>
              <w:rStyle w:val="Platzhaltertext"/>
            </w:rPr>
            <w:t>den Namen</w:t>
          </w:r>
          <w:r w:rsidRPr="008F0B1E">
            <w:rPr>
              <w:rStyle w:val="Platzhaltertext"/>
            </w:rPr>
            <w:t xml:space="preserve"> einzugeben.</w:t>
          </w:r>
        </w:p>
      </w:docPartBody>
    </w:docPart>
    <w:docPart>
      <w:docPartPr>
        <w:name w:val="A32184D565E54EAAB737C409DB139E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7911D3-0950-42A8-A7DE-6BB02A6BBC45}"/>
      </w:docPartPr>
      <w:docPartBody>
        <w:p w:rsidR="001E412F" w:rsidRDefault="003C4CE0" w:rsidP="003C4CE0">
          <w:pPr>
            <w:pStyle w:val="A32184D565E54EAAB737C409DB139E5D43"/>
          </w:pPr>
          <w:r w:rsidRPr="008F0B1E">
            <w:rPr>
              <w:rStyle w:val="Platzhaltertext"/>
            </w:rPr>
            <w:t xml:space="preserve">Klicken Sie hier, um </w:t>
          </w:r>
          <w:r>
            <w:rPr>
              <w:rStyle w:val="Platzhaltertext"/>
            </w:rPr>
            <w:t>die Anschrift</w:t>
          </w:r>
          <w:r w:rsidRPr="008F0B1E">
            <w:rPr>
              <w:rStyle w:val="Platzhaltertext"/>
            </w:rPr>
            <w:t xml:space="preserve"> einzugeben.</w:t>
          </w:r>
        </w:p>
      </w:docPartBody>
    </w:docPart>
    <w:docPart>
      <w:docPartPr>
        <w:name w:val="964B97AAF5D042A98176EC88EAD5AD4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7A72908-B8EF-471C-B85F-8C489C367CA1}"/>
      </w:docPartPr>
      <w:docPartBody>
        <w:p w:rsidR="001E412F" w:rsidRDefault="003C4CE0" w:rsidP="003C4CE0">
          <w:pPr>
            <w:pStyle w:val="964B97AAF5D042A98176EC88EAD5AD4B43"/>
          </w:pPr>
          <w:r>
            <w:rPr>
              <w:rStyle w:val="Platzhaltertext"/>
            </w:rPr>
            <w:t>Telefonnummer eingeben</w:t>
          </w:r>
        </w:p>
      </w:docPartBody>
    </w:docPart>
    <w:docPart>
      <w:docPartPr>
        <w:name w:val="97A11019C15D4A2BBB2D28121B49C7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D91A1E6-6F81-42C9-9329-24289194C711}"/>
      </w:docPartPr>
      <w:docPartBody>
        <w:p w:rsidR="001E412F" w:rsidRDefault="003C4CE0" w:rsidP="003C4CE0">
          <w:pPr>
            <w:pStyle w:val="97A11019C15D4A2BBB2D28121B49C74343"/>
          </w:pPr>
          <w:r w:rsidRPr="008F0B1E">
            <w:rPr>
              <w:rStyle w:val="Platzhaltertext"/>
            </w:rPr>
            <w:t xml:space="preserve">Klicken Sie hier, um </w:t>
          </w:r>
          <w:r>
            <w:rPr>
              <w:rStyle w:val="Platzhaltertext"/>
            </w:rPr>
            <w:t>die Tätigkeit</w:t>
          </w:r>
          <w:r w:rsidRPr="008F0B1E">
            <w:rPr>
              <w:rStyle w:val="Platzhaltertext"/>
            </w:rPr>
            <w:t xml:space="preserve"> einzugeben.</w:t>
          </w:r>
        </w:p>
      </w:docPartBody>
    </w:docPart>
    <w:docPart>
      <w:docPartPr>
        <w:name w:val="83487FDDF1474DB89FB7160CB820939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25DD7D5-DE13-4DEF-B9C8-6F30E569C8CC}"/>
      </w:docPartPr>
      <w:docPartBody>
        <w:p w:rsidR="001E412F" w:rsidRDefault="003C4CE0" w:rsidP="003C4CE0">
          <w:pPr>
            <w:pStyle w:val="83487FDDF1474DB89FB7160CB820939043"/>
          </w:pPr>
          <w:r>
            <w:rPr>
              <w:rStyle w:val="Platzhaltertext"/>
            </w:rPr>
            <w:t>Bitte geben Sie hier die Einrichtung ein.</w:t>
          </w:r>
        </w:p>
      </w:docPartBody>
    </w:docPart>
    <w:docPart>
      <w:docPartPr>
        <w:name w:val="§ 39 a) Inhalt ... Fragebögen"/>
        <w:style w:val="Standard"/>
        <w:category>
          <w:name w:val="MAV Beteiligung § 39"/>
          <w:gallery w:val="docParts"/>
        </w:category>
        <w:behaviors>
          <w:behavior w:val="content"/>
        </w:behaviors>
        <w:guid w:val="{7F893169-7E57-41D8-8AFF-D3758CDE9AA6}"/>
      </w:docPartPr>
      <w:docPartBody>
        <w:p w:rsidR="001E412F" w:rsidRPr="00203393" w:rsidRDefault="001E412F" w:rsidP="00C2665C">
          <w:pPr>
            <w:spacing w:after="0" w:line="240" w:lineRule="auto"/>
            <w:jc w:val="both"/>
            <w:rPr>
              <w:rFonts w:ascii="Arial" w:hAnsi="Arial" w:cs="Arial"/>
              <w:b/>
              <w:sz w:val="28"/>
              <w:szCs w:val="28"/>
            </w:rPr>
          </w:pPr>
          <w:r w:rsidRPr="00EC7645">
            <w:rPr>
              <w:rFonts w:ascii="Arial" w:hAnsi="Arial" w:cs="Arial"/>
              <w:b/>
              <w:sz w:val="24"/>
              <w:szCs w:val="24"/>
            </w:rPr>
            <w:t>Mitbestimmung bei allgemeinen personellen Angelegenheiten (§ 39 MVG)</w:t>
          </w:r>
        </w:p>
        <w:p w:rsidR="001E412F" w:rsidRPr="00203393" w:rsidRDefault="001E412F" w:rsidP="00C2665C">
          <w:pPr>
            <w:spacing w:after="0" w:line="240" w:lineRule="auto"/>
            <w:jc w:val="both"/>
            <w:rPr>
              <w:rFonts w:ascii="Arial" w:hAnsi="Arial" w:cs="Arial"/>
            </w:rPr>
          </w:pPr>
        </w:p>
        <w:p w:rsidR="001E412F" w:rsidRDefault="001E412F" w:rsidP="00C2665C">
          <w:pPr>
            <w:spacing w:after="0" w:line="240" w:lineRule="auto"/>
            <w:jc w:val="both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a) </w:t>
          </w:r>
          <w:r w:rsidRPr="00203393">
            <w:rPr>
              <w:rFonts w:ascii="Arial" w:hAnsi="Arial" w:cs="Arial"/>
              <w:sz w:val="22"/>
              <w:szCs w:val="22"/>
            </w:rPr>
            <w:t>Inhalt und Verwendung von Frageb</w:t>
          </w:r>
          <w:r>
            <w:rPr>
              <w:rFonts w:ascii="Arial" w:hAnsi="Arial" w:cs="Arial"/>
            </w:rPr>
            <w:t>ö</w:t>
          </w:r>
          <w:r w:rsidRPr="00203393">
            <w:rPr>
              <w:rFonts w:ascii="Arial" w:hAnsi="Arial" w:cs="Arial"/>
              <w:sz w:val="22"/>
              <w:szCs w:val="22"/>
            </w:rPr>
            <w:t>gen zur Erhebung</w:t>
          </w:r>
          <w:r>
            <w:rPr>
              <w:rFonts w:ascii="Arial" w:hAnsi="Arial" w:cs="Arial"/>
            </w:rPr>
            <w:t xml:space="preserve"> </w:t>
          </w:r>
          <w:r w:rsidRPr="00203393">
            <w:rPr>
              <w:rFonts w:ascii="Arial" w:hAnsi="Arial" w:cs="Arial"/>
              <w:sz w:val="22"/>
              <w:szCs w:val="22"/>
            </w:rPr>
            <w:t>personenbezogener Daten</w:t>
          </w:r>
        </w:p>
        <w:p w:rsidR="007367AA" w:rsidRDefault="007367AA"/>
      </w:docPartBody>
    </w:docPart>
    <w:docPart>
      <w:docPartPr>
        <w:name w:val="§ 39 b) Beurteilungsgrundsätze"/>
        <w:style w:val="Standard"/>
        <w:category>
          <w:name w:val="MAV Beteiligung § 39"/>
          <w:gallery w:val="docParts"/>
        </w:category>
        <w:behaviors>
          <w:behavior w:val="content"/>
        </w:behaviors>
        <w:guid w:val="{5B2FC03B-391C-4DA5-8CBF-0623A5555D4F}"/>
      </w:docPartPr>
      <w:docPartBody>
        <w:p w:rsidR="001E412F" w:rsidRPr="00203393" w:rsidRDefault="001E412F" w:rsidP="00C2665C">
          <w:pPr>
            <w:spacing w:after="0" w:line="240" w:lineRule="auto"/>
            <w:jc w:val="both"/>
            <w:rPr>
              <w:rFonts w:ascii="Arial" w:hAnsi="Arial" w:cs="Arial"/>
              <w:b/>
              <w:sz w:val="28"/>
              <w:szCs w:val="28"/>
            </w:rPr>
          </w:pPr>
          <w:r w:rsidRPr="00EC7645">
            <w:rPr>
              <w:rFonts w:ascii="Arial" w:hAnsi="Arial" w:cs="Arial"/>
              <w:b/>
              <w:sz w:val="24"/>
              <w:szCs w:val="24"/>
            </w:rPr>
            <w:t>Mitbestimmung bei allgemeinen personellen Angelegenheiten (§ 39 MVG)</w:t>
          </w:r>
        </w:p>
        <w:p w:rsidR="001E412F" w:rsidRPr="00203393" w:rsidRDefault="001E412F" w:rsidP="00C2665C">
          <w:pPr>
            <w:spacing w:after="0" w:line="240" w:lineRule="auto"/>
            <w:jc w:val="both"/>
            <w:rPr>
              <w:rFonts w:ascii="Arial" w:hAnsi="Arial" w:cs="Arial"/>
            </w:rPr>
          </w:pPr>
        </w:p>
        <w:p w:rsidR="001E412F" w:rsidRPr="00203393" w:rsidRDefault="001E412F" w:rsidP="00C2665C">
          <w:pPr>
            <w:spacing w:after="0" w:line="240" w:lineRule="auto"/>
            <w:jc w:val="both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b) </w:t>
          </w:r>
          <w:r w:rsidRPr="00D45C62">
            <w:rPr>
              <w:rFonts w:ascii="Arial" w:hAnsi="Arial" w:cs="Arial"/>
              <w:sz w:val="22"/>
              <w:szCs w:val="22"/>
            </w:rPr>
            <w:t>Aufstellung von Beurteilungsg</w:t>
          </w:r>
          <w:r>
            <w:rPr>
              <w:rFonts w:ascii="Arial" w:hAnsi="Arial" w:cs="Arial"/>
            </w:rPr>
            <w:t>rundsätzen für die Dienststelle</w:t>
          </w:r>
        </w:p>
        <w:p w:rsidR="007367AA" w:rsidRDefault="007367AA"/>
      </w:docPartBody>
    </w:docPart>
    <w:docPart>
      <w:docPartPr>
        <w:name w:val="§ 39 c) Grundsätze Fortbildung"/>
        <w:style w:val="Standard"/>
        <w:category>
          <w:name w:val="MAV Beteiligung § 39"/>
          <w:gallery w:val="docParts"/>
        </w:category>
        <w:behaviors>
          <w:behavior w:val="content"/>
        </w:behaviors>
        <w:guid w:val="{5E052ECC-9E52-43EA-BCC5-53C6379E3B69}"/>
      </w:docPartPr>
      <w:docPartBody>
        <w:p w:rsidR="001E412F" w:rsidRPr="00203393" w:rsidRDefault="001E412F" w:rsidP="00C2665C">
          <w:pPr>
            <w:spacing w:after="0" w:line="240" w:lineRule="auto"/>
            <w:jc w:val="both"/>
            <w:rPr>
              <w:rFonts w:ascii="Arial" w:hAnsi="Arial" w:cs="Arial"/>
              <w:b/>
              <w:sz w:val="28"/>
              <w:szCs w:val="28"/>
            </w:rPr>
          </w:pPr>
          <w:r w:rsidRPr="00EC7645">
            <w:rPr>
              <w:rFonts w:ascii="Arial" w:hAnsi="Arial" w:cs="Arial"/>
              <w:b/>
              <w:sz w:val="24"/>
              <w:szCs w:val="24"/>
            </w:rPr>
            <w:t>Mitbestimmung bei allgemeinen personellen Angelegenheiten (§ 39 MVG)</w:t>
          </w:r>
        </w:p>
        <w:p w:rsidR="001E412F" w:rsidRPr="00203393" w:rsidRDefault="001E412F" w:rsidP="00C2665C">
          <w:pPr>
            <w:spacing w:after="0" w:line="240" w:lineRule="auto"/>
            <w:jc w:val="both"/>
            <w:rPr>
              <w:rFonts w:ascii="Arial" w:hAnsi="Arial" w:cs="Arial"/>
            </w:rPr>
          </w:pPr>
        </w:p>
        <w:p w:rsidR="001E412F" w:rsidRPr="00203393" w:rsidRDefault="001E412F" w:rsidP="00C2665C">
          <w:pPr>
            <w:spacing w:after="0" w:line="240" w:lineRule="auto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c) </w:t>
          </w:r>
          <w:r w:rsidRPr="00655CF1">
            <w:rPr>
              <w:rFonts w:ascii="Arial" w:hAnsi="Arial" w:cs="Arial"/>
              <w:sz w:val="22"/>
              <w:szCs w:val="22"/>
            </w:rPr>
            <w:t>Aufstellung von Grundsätzen für die Aus-, Fort- und Weiterbildung sowie die</w:t>
          </w:r>
          <w:r>
            <w:rPr>
              <w:rFonts w:ascii="Arial" w:hAnsi="Arial" w:cs="Arial"/>
            </w:rPr>
            <w:t xml:space="preserve"> T</w:t>
          </w:r>
          <w:r w:rsidRPr="00655CF1">
            <w:rPr>
              <w:rFonts w:ascii="Arial" w:hAnsi="Arial" w:cs="Arial"/>
              <w:sz w:val="22"/>
              <w:szCs w:val="22"/>
            </w:rPr>
            <w:t>eilnehmerauswahl</w:t>
          </w:r>
        </w:p>
        <w:p w:rsidR="007367AA" w:rsidRDefault="007367AA"/>
      </w:docPartBody>
    </w:docPart>
    <w:docPart>
      <w:docPartPr>
        <w:name w:val="§ 39 d) Auswahl Fortbildung"/>
        <w:style w:val="Standard"/>
        <w:category>
          <w:name w:val="MAV Beteiligung § 39"/>
          <w:gallery w:val="docParts"/>
        </w:category>
        <w:behaviors>
          <w:behavior w:val="content"/>
        </w:behaviors>
        <w:guid w:val="{C67BD013-0D7F-4C0D-A60B-78E911E59D5D}"/>
      </w:docPartPr>
      <w:docPartBody>
        <w:p w:rsidR="001E412F" w:rsidRPr="00203393" w:rsidRDefault="001E412F" w:rsidP="00C2665C">
          <w:pPr>
            <w:spacing w:after="0" w:line="240" w:lineRule="auto"/>
            <w:jc w:val="both"/>
            <w:rPr>
              <w:rFonts w:ascii="Arial" w:hAnsi="Arial" w:cs="Arial"/>
              <w:b/>
              <w:sz w:val="28"/>
              <w:szCs w:val="28"/>
            </w:rPr>
          </w:pPr>
          <w:r w:rsidRPr="00EC7645">
            <w:rPr>
              <w:rFonts w:ascii="Arial" w:hAnsi="Arial" w:cs="Arial"/>
              <w:b/>
              <w:sz w:val="24"/>
              <w:szCs w:val="24"/>
            </w:rPr>
            <w:t>Mitbestimmung bei allgemeinen personellen Angelegenheiten (§ 39 MVG)</w:t>
          </w:r>
        </w:p>
        <w:p w:rsidR="001E412F" w:rsidRPr="00203393" w:rsidRDefault="001E412F" w:rsidP="00C2665C">
          <w:pPr>
            <w:spacing w:after="0" w:line="240" w:lineRule="auto"/>
            <w:jc w:val="both"/>
            <w:rPr>
              <w:rFonts w:ascii="Arial" w:hAnsi="Arial" w:cs="Arial"/>
            </w:rPr>
          </w:pPr>
        </w:p>
        <w:p w:rsidR="001E412F" w:rsidRDefault="001E412F" w:rsidP="00F028EF">
          <w:pPr>
            <w:rPr>
              <w:rFonts w:ascii="Arial" w:hAnsi="Arial" w:cs="Arial"/>
              <w:b/>
              <w:sz w:val="28"/>
              <w:szCs w:val="28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d) </w:t>
          </w:r>
          <w:r w:rsidRPr="00895C5F">
            <w:rPr>
              <w:rFonts w:ascii="Arial" w:hAnsi="Arial" w:cs="Arial"/>
            </w:rPr>
            <w:t>Auswahl der Teilnehmer und Teilnehmerinnen an Fort- und Weiterbildungsveranstaltungen</w:t>
          </w:r>
        </w:p>
        <w:p w:rsidR="007367AA" w:rsidRDefault="007367AA"/>
      </w:docPartBody>
    </w:docPart>
    <w:docPart>
      <w:docPartPr>
        <w:name w:val="§ 40 b) Arbeitssicherheit"/>
        <w:style w:val="Standard"/>
        <w:category>
          <w:name w:val="MAV Beteiligung § 40"/>
          <w:gallery w:val="docParts"/>
        </w:category>
        <w:behaviors>
          <w:behavior w:val="content"/>
        </w:behaviors>
        <w:guid w:val="{FEF15759-F81A-4E8A-92E6-7CF9F16CCDE0}"/>
      </w:docPartPr>
      <w:docPartBody>
        <w:p w:rsidR="007367AA" w:rsidRPr="00436073" w:rsidRDefault="007367AA" w:rsidP="00F028EF">
          <w:pPr>
            <w:rPr>
              <w:rFonts w:ascii="Arial" w:hAnsi="Arial" w:cs="Arial"/>
              <w:sz w:val="24"/>
              <w:szCs w:val="24"/>
            </w:rPr>
          </w:pPr>
          <w:r w:rsidRPr="00436073">
            <w:rPr>
              <w:rFonts w:ascii="Arial" w:hAnsi="Arial" w:cs="Arial"/>
              <w:b/>
              <w:sz w:val="24"/>
              <w:szCs w:val="24"/>
            </w:rPr>
            <w:t>Mitbestimmung in organisatorischen und sozialen Angelegenheiten (§ 40 MVG)</w:t>
          </w:r>
        </w:p>
        <w:p w:rsidR="007367AA" w:rsidRPr="00203393" w:rsidRDefault="007367AA" w:rsidP="007B592E">
          <w:pPr>
            <w:spacing w:after="0" w:line="240" w:lineRule="auto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b) </w:t>
          </w:r>
          <w:r w:rsidRPr="007B592E">
            <w:rPr>
              <w:rFonts w:ascii="Arial" w:hAnsi="Arial" w:cs="Arial"/>
            </w:rPr>
            <w:t>Maßnahmen zur Verhütung von Unfälle</w:t>
          </w:r>
          <w:r>
            <w:rPr>
              <w:rFonts w:ascii="Arial" w:hAnsi="Arial" w:cs="Arial"/>
            </w:rPr>
            <w:t>n und gesundheitlichen Gefahren</w:t>
          </w:r>
        </w:p>
        <w:p w:rsidR="004805EA" w:rsidRDefault="004805EA"/>
      </w:docPartBody>
    </w:docPart>
    <w:docPart>
      <w:docPartPr>
        <w:name w:val="§ 40 c) Sozialeinrichtungen"/>
        <w:style w:val="Standard"/>
        <w:category>
          <w:name w:val="MAV Beteiligung § 40"/>
          <w:gallery w:val="docParts"/>
        </w:category>
        <w:behaviors>
          <w:behavior w:val="content"/>
        </w:behaviors>
        <w:guid w:val="{04B28335-2960-46F8-A579-DBF671955ACC}"/>
      </w:docPartPr>
      <w:docPartBody>
        <w:p w:rsidR="007367AA" w:rsidRPr="00436073" w:rsidRDefault="007367AA" w:rsidP="00F028EF">
          <w:pPr>
            <w:rPr>
              <w:rFonts w:ascii="Arial" w:hAnsi="Arial" w:cs="Arial"/>
              <w:sz w:val="24"/>
              <w:szCs w:val="24"/>
            </w:rPr>
          </w:pPr>
          <w:r w:rsidRPr="00436073">
            <w:rPr>
              <w:rFonts w:ascii="Arial" w:hAnsi="Arial" w:cs="Arial"/>
              <w:b/>
              <w:sz w:val="24"/>
              <w:szCs w:val="24"/>
            </w:rPr>
            <w:t>Mitbestimmung in organisatorischen und sozialen Angelegenheiten (§ 40 MVG)</w:t>
          </w:r>
        </w:p>
        <w:p w:rsidR="007367AA" w:rsidRPr="00203393" w:rsidRDefault="007367AA" w:rsidP="00962516">
          <w:pPr>
            <w:autoSpaceDE w:val="0"/>
            <w:autoSpaceDN w:val="0"/>
            <w:adjustRightInd w:val="0"/>
            <w:spacing w:after="0" w:line="240" w:lineRule="auto"/>
            <w:ind w:left="567" w:hanging="567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c) </w:t>
          </w:r>
          <w:r w:rsidRPr="00946188">
            <w:rPr>
              <w:rFonts w:ascii="Arial" w:hAnsi="Arial" w:cs="Arial"/>
              <w:sz w:val="22"/>
              <w:szCs w:val="22"/>
            </w:rPr>
            <w:t>Errichtung, Verwaltung und Auflösung von Sozialeinrichtungen ohne Rücksicht auf</w:t>
          </w:r>
          <w:r>
            <w:rPr>
              <w:rFonts w:ascii="Arial" w:hAnsi="Arial" w:cs="Arial"/>
            </w:rPr>
            <w:t xml:space="preserve"> ihre Rechtsform</w:t>
          </w:r>
        </w:p>
        <w:p w:rsidR="004805EA" w:rsidRDefault="004805EA"/>
      </w:docPartBody>
    </w:docPart>
    <w:docPart>
      <w:docPartPr>
        <w:name w:val="§ 40 d) Arbeitszeit, Dientpläne"/>
        <w:style w:val="Standard"/>
        <w:category>
          <w:name w:val="MAV Beteiligung § 40"/>
          <w:gallery w:val="docParts"/>
        </w:category>
        <w:behaviors>
          <w:behavior w:val="content"/>
        </w:behaviors>
        <w:guid w:val="{6736F79D-DC16-4E7E-A24B-A2B22BB619B8}"/>
      </w:docPartPr>
      <w:docPartBody>
        <w:p w:rsidR="007367AA" w:rsidRPr="00436073" w:rsidRDefault="007367AA" w:rsidP="00F028EF">
          <w:pPr>
            <w:rPr>
              <w:rFonts w:ascii="Arial" w:hAnsi="Arial" w:cs="Arial"/>
              <w:sz w:val="24"/>
              <w:szCs w:val="24"/>
            </w:rPr>
          </w:pPr>
          <w:r w:rsidRPr="00436073">
            <w:rPr>
              <w:rFonts w:ascii="Arial" w:hAnsi="Arial" w:cs="Arial"/>
              <w:b/>
              <w:sz w:val="24"/>
              <w:szCs w:val="24"/>
            </w:rPr>
            <w:t>Mitbestimmung in organisatorischen und sozialen Angelegenheiten (§ 40 MVG)</w:t>
          </w:r>
        </w:p>
        <w:p w:rsidR="007367AA" w:rsidRPr="00203393" w:rsidRDefault="007367AA" w:rsidP="00962516">
          <w:pPr>
            <w:autoSpaceDE w:val="0"/>
            <w:autoSpaceDN w:val="0"/>
            <w:adjustRightInd w:val="0"/>
            <w:spacing w:after="0" w:line="240" w:lineRule="auto"/>
            <w:ind w:left="567" w:hanging="567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d) </w:t>
          </w:r>
          <w:r w:rsidRPr="00962516">
            <w:rPr>
              <w:rFonts w:ascii="Arial" w:hAnsi="Arial" w:cs="Arial"/>
              <w:sz w:val="22"/>
              <w:szCs w:val="22"/>
            </w:rPr>
            <w:t>Beginn und Ende der täglichen Arbeitszeit und der Pausen sowie Verteilung der</w:t>
          </w:r>
          <w:r>
            <w:rPr>
              <w:rFonts w:ascii="Arial" w:hAnsi="Arial" w:cs="Arial"/>
            </w:rPr>
            <w:t xml:space="preserve"> </w:t>
          </w:r>
          <w:r w:rsidRPr="00962516">
            <w:rPr>
              <w:rFonts w:ascii="Arial" w:hAnsi="Arial" w:cs="Arial"/>
              <w:sz w:val="22"/>
              <w:szCs w:val="22"/>
            </w:rPr>
            <w:t>Arbeitszeit</w:t>
          </w:r>
          <w:r>
            <w:rPr>
              <w:rFonts w:ascii="Arial" w:hAnsi="Arial" w:cs="Arial"/>
            </w:rPr>
            <w:t xml:space="preserve"> </w:t>
          </w:r>
          <w:r w:rsidRPr="00962516">
            <w:rPr>
              <w:rFonts w:ascii="Arial" w:hAnsi="Arial" w:cs="Arial"/>
              <w:sz w:val="22"/>
              <w:szCs w:val="22"/>
            </w:rPr>
            <w:t>auf die einzelnen Wochentage, sowie Festlegung der Grundsätze für die</w:t>
          </w:r>
          <w:r>
            <w:rPr>
              <w:rFonts w:ascii="Arial" w:hAnsi="Arial" w:cs="Arial"/>
            </w:rPr>
            <w:t xml:space="preserve"> Aufstellung von Dienstplänen</w:t>
          </w:r>
        </w:p>
        <w:p w:rsidR="004805EA" w:rsidRDefault="004805EA"/>
      </w:docPartBody>
    </w:docPart>
    <w:docPart>
      <w:docPartPr>
        <w:name w:val="§ 40 e) Urlaubsplan"/>
        <w:style w:val="Standard"/>
        <w:category>
          <w:name w:val="MAV Beteiligung § 40"/>
          <w:gallery w:val="docParts"/>
        </w:category>
        <w:behaviors>
          <w:behavior w:val="content"/>
        </w:behaviors>
        <w:guid w:val="{CA881EFE-784A-4C05-BC56-46565BE226CA}"/>
      </w:docPartPr>
      <w:docPartBody>
        <w:p w:rsidR="007367AA" w:rsidRPr="00436073" w:rsidRDefault="007367AA" w:rsidP="00F028EF">
          <w:pPr>
            <w:rPr>
              <w:rFonts w:ascii="Arial" w:hAnsi="Arial" w:cs="Arial"/>
              <w:sz w:val="24"/>
              <w:szCs w:val="24"/>
            </w:rPr>
          </w:pPr>
          <w:r w:rsidRPr="00436073">
            <w:rPr>
              <w:rFonts w:ascii="Arial" w:hAnsi="Arial" w:cs="Arial"/>
              <w:b/>
              <w:sz w:val="24"/>
              <w:szCs w:val="24"/>
            </w:rPr>
            <w:t>Mitbestimmung in organisatorischen und sozialen Angelegenheiten (§ 40 MVG)</w:t>
          </w:r>
        </w:p>
        <w:p w:rsidR="007367AA" w:rsidRPr="00203393" w:rsidRDefault="007367AA" w:rsidP="00962516">
          <w:pPr>
            <w:autoSpaceDE w:val="0"/>
            <w:autoSpaceDN w:val="0"/>
            <w:adjustRightInd w:val="0"/>
            <w:spacing w:after="0" w:line="240" w:lineRule="auto"/>
            <w:ind w:left="567" w:hanging="567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e) </w:t>
          </w:r>
          <w:r w:rsidRPr="00962516">
            <w:rPr>
              <w:rFonts w:ascii="Arial" w:hAnsi="Arial" w:cs="Arial"/>
              <w:sz w:val="22"/>
              <w:szCs w:val="22"/>
            </w:rPr>
            <w:t xml:space="preserve">Aufstellung von </w:t>
          </w:r>
          <w:r>
            <w:rPr>
              <w:rFonts w:ascii="Arial" w:hAnsi="Arial" w:cs="Arial"/>
            </w:rPr>
            <w:t>Grundsätzen für den Urlaubsplan</w:t>
          </w:r>
        </w:p>
        <w:p w:rsidR="004805EA" w:rsidRDefault="004805EA"/>
      </w:docPartBody>
    </w:docPart>
    <w:docPart>
      <w:docPartPr>
        <w:name w:val="§ 40 f) Sozialpläne"/>
        <w:style w:val="Standard"/>
        <w:category>
          <w:name w:val="MAV Beteiligung § 40"/>
          <w:gallery w:val="docParts"/>
        </w:category>
        <w:behaviors>
          <w:behavior w:val="content"/>
        </w:behaviors>
        <w:guid w:val="{8D337BF7-C5ED-4344-96F8-BCD27B1AF427}"/>
      </w:docPartPr>
      <w:docPartBody>
        <w:p w:rsidR="007367AA" w:rsidRPr="00436073" w:rsidRDefault="007367AA" w:rsidP="00F028EF">
          <w:pPr>
            <w:rPr>
              <w:rFonts w:ascii="Arial" w:hAnsi="Arial" w:cs="Arial"/>
              <w:sz w:val="24"/>
              <w:szCs w:val="24"/>
            </w:rPr>
          </w:pPr>
          <w:r w:rsidRPr="00436073">
            <w:rPr>
              <w:rFonts w:ascii="Arial" w:hAnsi="Arial" w:cs="Arial"/>
              <w:b/>
              <w:sz w:val="24"/>
              <w:szCs w:val="24"/>
            </w:rPr>
            <w:t>Mitbestimmung in organisatorischen und sozialen Angelegenheiten (§ 40 MVG)</w:t>
          </w:r>
        </w:p>
        <w:p w:rsidR="007367AA" w:rsidRDefault="007367AA" w:rsidP="009C54C5">
          <w:pPr>
            <w:autoSpaceDE w:val="0"/>
            <w:autoSpaceDN w:val="0"/>
            <w:adjustRightInd w:val="0"/>
            <w:spacing w:after="0" w:line="240" w:lineRule="auto"/>
            <w:ind w:left="510" w:hanging="510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f) </w:t>
          </w:r>
          <w:r w:rsidRPr="009C54C5">
            <w:rPr>
              <w:rFonts w:ascii="Arial" w:hAnsi="Arial" w:cs="Arial"/>
              <w:sz w:val="22"/>
              <w:szCs w:val="22"/>
            </w:rPr>
            <w:t>Aufstellung von Sozialplänen (insbesondere bei Auflösung, Einschränkung, Verlegung</w:t>
          </w:r>
          <w:r>
            <w:rPr>
              <w:rFonts w:ascii="Arial" w:hAnsi="Arial" w:cs="Arial"/>
            </w:rPr>
            <w:t xml:space="preserve"> </w:t>
          </w:r>
          <w:r w:rsidRPr="009C54C5">
            <w:rPr>
              <w:rFonts w:ascii="Arial" w:hAnsi="Arial" w:cs="Arial"/>
              <w:sz w:val="22"/>
              <w:szCs w:val="22"/>
            </w:rPr>
            <w:t>und Zusammenlegung von Dienststellen oder erheblichen Teilen von ihnen)</w:t>
          </w:r>
          <w:r>
            <w:rPr>
              <w:rFonts w:ascii="Arial" w:hAnsi="Arial" w:cs="Arial"/>
            </w:rPr>
            <w:t xml:space="preserve"> </w:t>
          </w:r>
          <w:r w:rsidRPr="009C54C5">
            <w:rPr>
              <w:rFonts w:ascii="Arial" w:hAnsi="Arial" w:cs="Arial"/>
              <w:sz w:val="22"/>
              <w:szCs w:val="22"/>
            </w:rPr>
            <w:t>einschließlich Plänen für Umschulung, zum Ausgleich oder zur Milderung von wirtschaftlichen</w:t>
          </w:r>
          <w:r>
            <w:rPr>
              <w:rFonts w:ascii="Arial" w:hAnsi="Arial" w:cs="Arial"/>
            </w:rPr>
            <w:t xml:space="preserve"> </w:t>
          </w:r>
          <w:r w:rsidRPr="009C54C5">
            <w:rPr>
              <w:rFonts w:ascii="Arial" w:hAnsi="Arial" w:cs="Arial"/>
              <w:sz w:val="22"/>
              <w:szCs w:val="22"/>
            </w:rPr>
            <w:t>Nachteilen und für die Folgen von Rationalisierungsmaßnahmen, wobei</w:t>
          </w:r>
          <w:r>
            <w:rPr>
              <w:rFonts w:ascii="Arial" w:hAnsi="Arial" w:cs="Arial"/>
            </w:rPr>
            <w:t xml:space="preserve"> </w:t>
          </w:r>
          <w:r w:rsidRPr="009C54C5">
            <w:rPr>
              <w:rFonts w:ascii="Arial" w:hAnsi="Arial" w:cs="Arial"/>
              <w:sz w:val="22"/>
              <w:szCs w:val="22"/>
            </w:rPr>
            <w:t>Sozialpläne Regelungen weder einschränken noch ausschließen dürfen, die auf</w:t>
          </w:r>
          <w:r>
            <w:rPr>
              <w:rFonts w:ascii="Arial" w:hAnsi="Arial" w:cs="Arial"/>
            </w:rPr>
            <w:t xml:space="preserve"> </w:t>
          </w:r>
          <w:r w:rsidRPr="009C54C5">
            <w:rPr>
              <w:rFonts w:ascii="Arial" w:hAnsi="Arial" w:cs="Arial"/>
              <w:sz w:val="22"/>
              <w:szCs w:val="22"/>
            </w:rPr>
            <w:t>Rechtsvorschriften oder allgemein ve</w:t>
          </w:r>
          <w:r>
            <w:rPr>
              <w:rFonts w:ascii="Arial" w:hAnsi="Arial" w:cs="Arial"/>
            </w:rPr>
            <w:t xml:space="preserve">rbindlichen Richtlinien beruhen </w:t>
          </w:r>
        </w:p>
        <w:p w:rsidR="004805EA" w:rsidRDefault="004805EA"/>
      </w:docPartBody>
    </w:docPart>
    <w:docPart>
      <w:docPartPr>
        <w:name w:val="§ 40 g) Arbeitsplatzgestaltung"/>
        <w:style w:val="Standard"/>
        <w:category>
          <w:name w:val="MAV Beteiligung § 40"/>
          <w:gallery w:val="docParts"/>
        </w:category>
        <w:behaviors>
          <w:behavior w:val="content"/>
        </w:behaviors>
        <w:guid w:val="{57771782-8B07-463B-BC1E-F6D9175D1D02}"/>
      </w:docPartPr>
      <w:docPartBody>
        <w:p w:rsidR="007367AA" w:rsidRPr="00436073" w:rsidRDefault="007367AA" w:rsidP="00F028EF">
          <w:pPr>
            <w:rPr>
              <w:rFonts w:ascii="Arial" w:hAnsi="Arial" w:cs="Arial"/>
              <w:sz w:val="24"/>
              <w:szCs w:val="24"/>
            </w:rPr>
          </w:pPr>
          <w:r w:rsidRPr="00436073">
            <w:rPr>
              <w:rFonts w:ascii="Arial" w:hAnsi="Arial" w:cs="Arial"/>
              <w:b/>
              <w:sz w:val="24"/>
              <w:szCs w:val="24"/>
            </w:rPr>
            <w:t>Mitbestimmung in organisatorischen und sozialen Angelegenheiten (§ 40 MVG)</w:t>
          </w:r>
        </w:p>
        <w:p w:rsidR="007367AA" w:rsidRPr="00203393" w:rsidRDefault="007367AA" w:rsidP="009C54C5">
          <w:pPr>
            <w:autoSpaceDE w:val="0"/>
            <w:autoSpaceDN w:val="0"/>
            <w:adjustRightInd w:val="0"/>
            <w:spacing w:after="0" w:line="240" w:lineRule="auto"/>
            <w:ind w:left="510" w:hanging="510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</w:t>
          </w:r>
          <w:r w:rsidRPr="009C54C5">
            <w:rPr>
              <w:rFonts w:ascii="Arial" w:hAnsi="Arial" w:cs="Arial"/>
              <w:sz w:val="22"/>
              <w:szCs w:val="22"/>
            </w:rPr>
            <w:t>g) Grunds</w:t>
          </w:r>
          <w:r>
            <w:rPr>
              <w:rFonts w:ascii="Arial" w:hAnsi="Arial" w:cs="Arial"/>
            </w:rPr>
            <w:t>ätze der Arbeitsplatzgestaltung</w:t>
          </w:r>
        </w:p>
        <w:p w:rsidR="004805EA" w:rsidRDefault="004805EA"/>
      </w:docPartBody>
    </w:docPart>
    <w:docPart>
      <w:docPartPr>
        <w:name w:val="§ 40 h) neue Arbeitsmethoden"/>
        <w:style w:val="Standard"/>
        <w:category>
          <w:name w:val="MAV Beteiligung § 40"/>
          <w:gallery w:val="docParts"/>
        </w:category>
        <w:behaviors>
          <w:behavior w:val="content"/>
        </w:behaviors>
        <w:guid w:val="{97B05536-A364-4042-B5D3-F36265908352}"/>
      </w:docPartPr>
      <w:docPartBody>
        <w:p w:rsidR="007367AA" w:rsidRPr="00436073" w:rsidRDefault="007367AA" w:rsidP="00F028EF">
          <w:pPr>
            <w:rPr>
              <w:rFonts w:ascii="Arial" w:hAnsi="Arial" w:cs="Arial"/>
              <w:sz w:val="24"/>
              <w:szCs w:val="24"/>
            </w:rPr>
          </w:pPr>
          <w:r w:rsidRPr="00436073">
            <w:rPr>
              <w:rFonts w:ascii="Arial" w:hAnsi="Arial" w:cs="Arial"/>
              <w:b/>
              <w:sz w:val="24"/>
              <w:szCs w:val="24"/>
            </w:rPr>
            <w:t>Mitbestimmung in organisatorischen und sozialen Angelegenheiten (§ 40 MVG)</w:t>
          </w:r>
        </w:p>
        <w:p w:rsidR="007367AA" w:rsidRPr="00203393" w:rsidRDefault="007367AA" w:rsidP="009C54C5">
          <w:pPr>
            <w:autoSpaceDE w:val="0"/>
            <w:autoSpaceDN w:val="0"/>
            <w:adjustRightInd w:val="0"/>
            <w:spacing w:after="0" w:line="240" w:lineRule="auto"/>
            <w:ind w:left="510" w:hanging="510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</w:t>
          </w:r>
          <w:r w:rsidRPr="009C54C5">
            <w:rPr>
              <w:rFonts w:ascii="Arial" w:hAnsi="Arial" w:cs="Arial"/>
              <w:sz w:val="22"/>
              <w:szCs w:val="22"/>
            </w:rPr>
            <w:t>h) Einführung grundlegend neuer Arbeitsmethoden</w:t>
          </w:r>
        </w:p>
        <w:p w:rsidR="004805EA" w:rsidRDefault="004805EA"/>
      </w:docPartBody>
    </w:docPart>
    <w:docPart>
      <w:docPartPr>
        <w:name w:val="§ 40 i) Hebung Arbeitsleistung"/>
        <w:style w:val="Standard"/>
        <w:category>
          <w:name w:val="MAV Beteiligung § 40"/>
          <w:gallery w:val="docParts"/>
        </w:category>
        <w:behaviors>
          <w:behavior w:val="content"/>
        </w:behaviors>
        <w:guid w:val="{6F25517B-BA47-446B-A680-78029FD9E055}"/>
      </w:docPartPr>
      <w:docPartBody>
        <w:p w:rsidR="007367AA" w:rsidRPr="00436073" w:rsidRDefault="007367AA" w:rsidP="00F028EF">
          <w:pPr>
            <w:rPr>
              <w:rFonts w:ascii="Arial" w:hAnsi="Arial" w:cs="Arial"/>
              <w:sz w:val="24"/>
              <w:szCs w:val="24"/>
            </w:rPr>
          </w:pPr>
          <w:r w:rsidRPr="00436073">
            <w:rPr>
              <w:rFonts w:ascii="Arial" w:hAnsi="Arial" w:cs="Arial"/>
              <w:b/>
              <w:sz w:val="24"/>
              <w:szCs w:val="24"/>
            </w:rPr>
            <w:t>Mitbestimmung in organisatorischen und sozialen Angelegenheiten (§ 40 MVG)</w:t>
          </w:r>
        </w:p>
        <w:p w:rsidR="007367AA" w:rsidRPr="00203393" w:rsidRDefault="007367AA" w:rsidP="009C54C5">
          <w:pPr>
            <w:autoSpaceDE w:val="0"/>
            <w:autoSpaceDN w:val="0"/>
            <w:adjustRightInd w:val="0"/>
            <w:spacing w:after="0" w:line="240" w:lineRule="auto"/>
            <w:ind w:left="510" w:hanging="510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</w:t>
          </w:r>
          <w:r w:rsidRPr="009C54C5">
            <w:rPr>
              <w:rFonts w:ascii="Arial" w:hAnsi="Arial" w:cs="Arial"/>
              <w:sz w:val="22"/>
              <w:szCs w:val="22"/>
            </w:rPr>
            <w:t>i) Maßnahmen zur Hebung der Arbeitsleistung und zur E</w:t>
          </w:r>
          <w:r>
            <w:rPr>
              <w:rFonts w:ascii="Arial" w:hAnsi="Arial" w:cs="Arial"/>
            </w:rPr>
            <w:t>rleichterung des Arbeitsablaufs</w:t>
          </w:r>
        </w:p>
        <w:p w:rsidR="004805EA" w:rsidRDefault="004805EA"/>
      </w:docPartBody>
    </w:docPart>
    <w:docPart>
      <w:docPartPr>
        <w:name w:val="§ 40 j) Überwachung Beschäftigte"/>
        <w:style w:val="Standard"/>
        <w:category>
          <w:name w:val="MAV Beteiligung § 40"/>
          <w:gallery w:val="docParts"/>
        </w:category>
        <w:behaviors>
          <w:behavior w:val="content"/>
        </w:behaviors>
        <w:guid w:val="{86EDCE48-7D23-454E-B67F-B64EA4F1740F}"/>
      </w:docPartPr>
      <w:docPartBody>
        <w:p w:rsidR="007367AA" w:rsidRPr="00436073" w:rsidRDefault="007367AA" w:rsidP="00F028EF">
          <w:pPr>
            <w:rPr>
              <w:rFonts w:ascii="Arial" w:hAnsi="Arial" w:cs="Arial"/>
              <w:sz w:val="24"/>
              <w:szCs w:val="24"/>
            </w:rPr>
          </w:pPr>
          <w:r w:rsidRPr="00436073">
            <w:rPr>
              <w:rFonts w:ascii="Arial" w:hAnsi="Arial" w:cs="Arial"/>
              <w:b/>
              <w:sz w:val="24"/>
              <w:szCs w:val="24"/>
            </w:rPr>
            <w:t>Mitbestimmung in organisatorischen und sozialen Angelegenheiten (§ 40 MVG)</w:t>
          </w:r>
        </w:p>
        <w:p w:rsidR="007367AA" w:rsidRPr="00203393" w:rsidRDefault="007367AA" w:rsidP="0099311A">
          <w:pPr>
            <w:autoSpaceDE w:val="0"/>
            <w:autoSpaceDN w:val="0"/>
            <w:adjustRightInd w:val="0"/>
            <w:spacing w:after="0" w:line="240" w:lineRule="auto"/>
            <w:ind w:left="510" w:hanging="510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j) </w:t>
          </w:r>
          <w:r w:rsidRPr="0099311A">
            <w:rPr>
              <w:rFonts w:ascii="Arial" w:hAnsi="Arial" w:cs="Arial"/>
              <w:sz w:val="22"/>
              <w:szCs w:val="22"/>
            </w:rPr>
            <w:t>Einführung und Anwendung von Maßnahmen oder technischen Einrichtungen, die</w:t>
          </w:r>
          <w:r>
            <w:rPr>
              <w:rFonts w:ascii="Arial" w:hAnsi="Arial" w:cs="Arial"/>
            </w:rPr>
            <w:t xml:space="preserve"> </w:t>
          </w:r>
          <w:r w:rsidRPr="0099311A">
            <w:rPr>
              <w:rFonts w:ascii="Arial" w:hAnsi="Arial" w:cs="Arial"/>
              <w:sz w:val="22"/>
              <w:szCs w:val="22"/>
            </w:rPr>
            <w:t>dazu geeignet sind, das Verhalten oder die Leistung der Mitarbeiter und Mitarbeiterinnen</w:t>
          </w:r>
          <w:r>
            <w:rPr>
              <w:rFonts w:ascii="Arial" w:hAnsi="Arial" w:cs="Arial"/>
            </w:rPr>
            <w:t xml:space="preserve"> zu überwachen</w:t>
          </w:r>
        </w:p>
        <w:p w:rsidR="004805EA" w:rsidRDefault="004805EA"/>
      </w:docPartBody>
    </w:docPart>
    <w:docPart>
      <w:docPartPr>
        <w:name w:val="§ 40 k) Ordnung id. Dienststelle"/>
        <w:style w:val="Standard"/>
        <w:category>
          <w:name w:val="MAV Beteiligung § 40"/>
          <w:gallery w:val="docParts"/>
        </w:category>
        <w:behaviors>
          <w:behavior w:val="content"/>
        </w:behaviors>
        <w:guid w:val="{12EC8F09-E02D-4E46-8EE5-1CB12D4DCF09}"/>
      </w:docPartPr>
      <w:docPartBody>
        <w:p w:rsidR="007367AA" w:rsidRPr="00436073" w:rsidRDefault="007367AA" w:rsidP="00F028EF">
          <w:pPr>
            <w:rPr>
              <w:rFonts w:ascii="Arial" w:hAnsi="Arial" w:cs="Arial"/>
              <w:sz w:val="24"/>
              <w:szCs w:val="24"/>
            </w:rPr>
          </w:pPr>
          <w:r w:rsidRPr="00436073">
            <w:rPr>
              <w:rFonts w:ascii="Arial" w:hAnsi="Arial" w:cs="Arial"/>
              <w:b/>
              <w:sz w:val="24"/>
              <w:szCs w:val="24"/>
            </w:rPr>
            <w:t>Mitbestimmung in organisatorischen und sozialen Angelegenheiten (§ 40 MVG)</w:t>
          </w:r>
        </w:p>
        <w:p w:rsidR="007367AA" w:rsidRPr="00203393" w:rsidRDefault="007367AA" w:rsidP="0099311A">
          <w:pPr>
            <w:autoSpaceDE w:val="0"/>
            <w:autoSpaceDN w:val="0"/>
            <w:adjustRightInd w:val="0"/>
            <w:spacing w:after="0" w:line="240" w:lineRule="auto"/>
            <w:ind w:left="567" w:hanging="567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</w:t>
          </w:r>
          <w:r w:rsidRPr="0099311A">
            <w:rPr>
              <w:rFonts w:ascii="Arial" w:hAnsi="Arial" w:cs="Arial"/>
              <w:sz w:val="22"/>
              <w:szCs w:val="22"/>
            </w:rPr>
            <w:t>k)</w:t>
          </w:r>
          <w:r>
            <w:rPr>
              <w:rFonts w:ascii="Arial" w:hAnsi="Arial" w:cs="Arial"/>
            </w:rPr>
            <w:t xml:space="preserve"> </w:t>
          </w:r>
          <w:r w:rsidRPr="0099311A">
            <w:rPr>
              <w:rFonts w:ascii="Arial" w:hAnsi="Arial" w:cs="Arial"/>
              <w:sz w:val="22"/>
              <w:szCs w:val="22"/>
            </w:rPr>
            <w:t>Regelung der Ordnung in der Dienststelle (Haus- und Betriebsordnungen) und des</w:t>
          </w:r>
          <w:r>
            <w:rPr>
              <w:rFonts w:ascii="Arial" w:hAnsi="Arial" w:cs="Arial"/>
            </w:rPr>
            <w:t xml:space="preserve"> </w:t>
          </w:r>
          <w:r w:rsidRPr="0099311A">
            <w:rPr>
              <w:rFonts w:ascii="Arial" w:hAnsi="Arial" w:cs="Arial"/>
              <w:sz w:val="22"/>
              <w:szCs w:val="22"/>
            </w:rPr>
            <w:t>Verhaltens der Mitarbeiter</w:t>
          </w:r>
          <w:r>
            <w:rPr>
              <w:rFonts w:ascii="Arial" w:hAnsi="Arial" w:cs="Arial"/>
            </w:rPr>
            <w:t xml:space="preserve"> und Mitarbeiterinnen im Dienst</w:t>
          </w:r>
        </w:p>
        <w:p w:rsidR="004805EA" w:rsidRDefault="004805EA"/>
      </w:docPartBody>
    </w:docPart>
    <w:docPart>
      <w:docPartPr>
        <w:name w:val="§ 40 m) Zuwendung ohne Anspruch"/>
        <w:style w:val="Standard"/>
        <w:category>
          <w:name w:val="MAV Beteiligung § 40"/>
          <w:gallery w:val="docParts"/>
        </w:category>
        <w:behaviors>
          <w:behavior w:val="content"/>
        </w:behaviors>
        <w:guid w:val="{08B80348-AEBF-4674-AA00-316D5B63B1D3}"/>
      </w:docPartPr>
      <w:docPartBody>
        <w:p w:rsidR="007367AA" w:rsidRPr="00436073" w:rsidRDefault="007367AA" w:rsidP="00F028EF">
          <w:pPr>
            <w:rPr>
              <w:rFonts w:ascii="Arial" w:hAnsi="Arial" w:cs="Arial"/>
              <w:sz w:val="24"/>
              <w:szCs w:val="24"/>
            </w:rPr>
          </w:pPr>
          <w:r w:rsidRPr="00436073">
            <w:rPr>
              <w:rFonts w:ascii="Arial" w:hAnsi="Arial" w:cs="Arial"/>
              <w:b/>
              <w:sz w:val="24"/>
              <w:szCs w:val="24"/>
            </w:rPr>
            <w:t>Mitbestimmung in organisatorischen und sozialen Angelegenheiten (§ 40 MVG)</w:t>
          </w:r>
        </w:p>
        <w:p w:rsidR="007367AA" w:rsidRPr="00203393" w:rsidRDefault="007367AA" w:rsidP="0099311A">
          <w:pPr>
            <w:autoSpaceDE w:val="0"/>
            <w:autoSpaceDN w:val="0"/>
            <w:adjustRightInd w:val="0"/>
            <w:spacing w:after="0" w:line="240" w:lineRule="auto"/>
            <w:ind w:left="624" w:hanging="624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m) </w:t>
          </w:r>
          <w:r w:rsidRPr="0099311A">
            <w:rPr>
              <w:rFonts w:ascii="Arial" w:hAnsi="Arial" w:cs="Arial"/>
              <w:sz w:val="22"/>
              <w:szCs w:val="22"/>
            </w:rPr>
            <w:t>Grundsätze für die Gewährung von Unterstützungen oder sonstigen Zuwendungen,</w:t>
          </w:r>
          <w:r>
            <w:rPr>
              <w:rFonts w:ascii="Arial" w:hAnsi="Arial" w:cs="Arial"/>
            </w:rPr>
            <w:t xml:space="preserve"> </w:t>
          </w:r>
          <w:r w:rsidRPr="0099311A">
            <w:rPr>
              <w:rFonts w:ascii="Arial" w:hAnsi="Arial" w:cs="Arial"/>
              <w:sz w:val="22"/>
              <w:szCs w:val="22"/>
            </w:rPr>
            <w:t xml:space="preserve">auf </w:t>
          </w:r>
          <w:r>
            <w:rPr>
              <w:rFonts w:ascii="Arial" w:hAnsi="Arial" w:cs="Arial"/>
            </w:rPr>
            <w:t>die kein Rechtsanspruch besteht</w:t>
          </w:r>
        </w:p>
        <w:p w:rsidR="004805EA" w:rsidRDefault="004805EA"/>
      </w:docPartBody>
    </w:docPart>
    <w:docPart>
      <w:docPartPr>
        <w:name w:val="§ 40 n) Wohnung, Pachtland"/>
        <w:style w:val="Standard"/>
        <w:category>
          <w:name w:val="MAV Beteiligung § 40"/>
          <w:gallery w:val="docParts"/>
        </w:category>
        <w:behaviors>
          <w:behavior w:val="content"/>
        </w:behaviors>
        <w:guid w:val="{7A03E827-D3D8-4ACC-8919-7C95BC1F518A}"/>
      </w:docPartPr>
      <w:docPartBody>
        <w:p w:rsidR="007367AA" w:rsidRPr="00436073" w:rsidRDefault="007367AA" w:rsidP="00F028EF">
          <w:pPr>
            <w:rPr>
              <w:rFonts w:ascii="Arial" w:hAnsi="Arial" w:cs="Arial"/>
              <w:sz w:val="24"/>
              <w:szCs w:val="24"/>
            </w:rPr>
          </w:pPr>
          <w:r w:rsidRPr="00436073">
            <w:rPr>
              <w:rFonts w:ascii="Arial" w:hAnsi="Arial" w:cs="Arial"/>
              <w:b/>
              <w:sz w:val="24"/>
              <w:szCs w:val="24"/>
            </w:rPr>
            <w:t>Mitbestimmung in organisatorischen und sozialen Angelegenheiten (§ 40 MVG)</w:t>
          </w:r>
        </w:p>
        <w:p w:rsidR="007367AA" w:rsidRPr="00203393" w:rsidRDefault="007367AA" w:rsidP="0099311A">
          <w:pPr>
            <w:autoSpaceDE w:val="0"/>
            <w:autoSpaceDN w:val="0"/>
            <w:adjustRightInd w:val="0"/>
            <w:spacing w:after="0" w:line="240" w:lineRule="auto"/>
            <w:ind w:left="567" w:hanging="567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n) </w:t>
          </w:r>
          <w:r w:rsidRPr="0099311A">
            <w:rPr>
              <w:rFonts w:ascii="Arial" w:hAnsi="Arial" w:cs="Arial"/>
              <w:sz w:val="22"/>
              <w:szCs w:val="22"/>
            </w:rPr>
            <w:t>Zuweisung von Mietwohnungen oder Pachtland an Mitarbeiter und Mitarbeiterinnen,</w:t>
          </w:r>
          <w:r>
            <w:rPr>
              <w:rFonts w:ascii="Arial" w:hAnsi="Arial" w:cs="Arial"/>
            </w:rPr>
            <w:t xml:space="preserve"> </w:t>
          </w:r>
          <w:r w:rsidRPr="0099311A">
            <w:rPr>
              <w:rFonts w:ascii="Arial" w:hAnsi="Arial" w:cs="Arial"/>
              <w:sz w:val="22"/>
              <w:szCs w:val="22"/>
            </w:rPr>
            <w:t>wenn die Dienststelle darüber verfügt, sowie allgemeine Festsetzung der Nutzungsbedingungen</w:t>
          </w:r>
          <w:r>
            <w:rPr>
              <w:rFonts w:ascii="Arial" w:hAnsi="Arial" w:cs="Arial"/>
            </w:rPr>
            <w:t xml:space="preserve"> </w:t>
          </w:r>
          <w:r w:rsidRPr="0099311A">
            <w:rPr>
              <w:rFonts w:ascii="Arial" w:hAnsi="Arial" w:cs="Arial"/>
              <w:sz w:val="22"/>
              <w:szCs w:val="22"/>
            </w:rPr>
            <w:t>und die Kündigung des Nutzungsverhältnisses, soweit sie nicht durch</w:t>
          </w:r>
          <w:r>
            <w:rPr>
              <w:rFonts w:ascii="Arial" w:hAnsi="Arial" w:cs="Arial"/>
            </w:rPr>
            <w:t xml:space="preserve"> </w:t>
          </w:r>
          <w:r w:rsidRPr="0099311A">
            <w:rPr>
              <w:rFonts w:ascii="Arial" w:hAnsi="Arial" w:cs="Arial"/>
              <w:sz w:val="22"/>
              <w:szCs w:val="22"/>
            </w:rPr>
            <w:t>Geset</w:t>
          </w:r>
          <w:r>
            <w:rPr>
              <w:rFonts w:ascii="Arial" w:hAnsi="Arial" w:cs="Arial"/>
            </w:rPr>
            <w:t>z oder Verordnung geregelt sind</w:t>
          </w:r>
        </w:p>
        <w:p w:rsidR="004805EA" w:rsidRDefault="004805EA"/>
      </w:docPartBody>
    </w:docPart>
    <w:docPart>
      <w:docPartPr>
        <w:name w:val="§ 40 o) Vorschlagswesen"/>
        <w:style w:val="Standard"/>
        <w:category>
          <w:name w:val="MAV Beteiligung § 40"/>
          <w:gallery w:val="docParts"/>
        </w:category>
        <w:behaviors>
          <w:behavior w:val="content"/>
        </w:behaviors>
        <w:guid w:val="{7B594ABF-77E2-4A82-85ED-260B9F9ADEB0}"/>
      </w:docPartPr>
      <w:docPartBody>
        <w:p w:rsidR="007367AA" w:rsidRPr="00436073" w:rsidRDefault="007367AA" w:rsidP="00F028EF">
          <w:pPr>
            <w:rPr>
              <w:rFonts w:ascii="Arial" w:hAnsi="Arial" w:cs="Arial"/>
              <w:sz w:val="24"/>
              <w:szCs w:val="24"/>
            </w:rPr>
          </w:pPr>
          <w:r w:rsidRPr="00436073">
            <w:rPr>
              <w:rFonts w:ascii="Arial" w:hAnsi="Arial" w:cs="Arial"/>
              <w:b/>
              <w:sz w:val="24"/>
              <w:szCs w:val="24"/>
            </w:rPr>
            <w:t>Mitbestimmung in organisatorischen und sozialen Angelegenheiten (§ 40 MVG)</w:t>
          </w:r>
        </w:p>
        <w:p w:rsidR="007367AA" w:rsidRPr="00203393" w:rsidRDefault="007367AA" w:rsidP="0099311A">
          <w:pPr>
            <w:autoSpaceDE w:val="0"/>
            <w:autoSpaceDN w:val="0"/>
            <w:adjustRightInd w:val="0"/>
            <w:spacing w:after="0" w:line="240" w:lineRule="auto"/>
            <w:ind w:left="567" w:hanging="567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</w:t>
          </w:r>
          <w:r w:rsidRPr="0099311A">
            <w:rPr>
              <w:rFonts w:ascii="Arial" w:hAnsi="Arial" w:cs="Arial"/>
              <w:sz w:val="22"/>
              <w:szCs w:val="22"/>
            </w:rPr>
            <w:t>o) Grundsätze über das betriebliche Vorschlagswesen</w:t>
          </w:r>
        </w:p>
        <w:p w:rsidR="004805EA" w:rsidRDefault="004805EA"/>
      </w:docPartBody>
    </w:docPart>
    <w:docPart>
      <w:docPartPr>
        <w:name w:val="§ 40 p) Vergütungsgestaltung"/>
        <w:style w:val="Standard"/>
        <w:category>
          <w:name w:val="MAV Beteiligung § 40"/>
          <w:gallery w:val="docParts"/>
        </w:category>
        <w:behaviors>
          <w:behavior w:val="content"/>
        </w:behaviors>
        <w:guid w:val="{C8AAE3B3-BBE7-4CA1-95C2-547992F0E103}"/>
      </w:docPartPr>
      <w:docPartBody>
        <w:p w:rsidR="007367AA" w:rsidRPr="00436073" w:rsidRDefault="007367AA" w:rsidP="00F028EF">
          <w:pPr>
            <w:rPr>
              <w:rFonts w:ascii="Arial" w:hAnsi="Arial" w:cs="Arial"/>
              <w:sz w:val="24"/>
              <w:szCs w:val="24"/>
            </w:rPr>
          </w:pPr>
          <w:r w:rsidRPr="00436073">
            <w:rPr>
              <w:rFonts w:ascii="Arial" w:hAnsi="Arial" w:cs="Arial"/>
              <w:b/>
              <w:sz w:val="24"/>
              <w:szCs w:val="24"/>
            </w:rPr>
            <w:t>Mitbestimmung in organisatorischen und sozialen Angelegenheiten (§ 40 MVG)</w:t>
          </w:r>
        </w:p>
        <w:p w:rsidR="007367AA" w:rsidRPr="00203393" w:rsidRDefault="007367AA" w:rsidP="0099311A">
          <w:pPr>
            <w:autoSpaceDE w:val="0"/>
            <w:autoSpaceDN w:val="0"/>
            <w:adjustRightInd w:val="0"/>
            <w:spacing w:after="0" w:line="240" w:lineRule="auto"/>
            <w:ind w:left="567" w:hanging="567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</w:t>
          </w:r>
          <w:r w:rsidRPr="0099311A">
            <w:rPr>
              <w:rFonts w:ascii="Arial" w:hAnsi="Arial" w:cs="Arial"/>
              <w:sz w:val="22"/>
              <w:szCs w:val="22"/>
            </w:rPr>
            <w:t>p)</w:t>
          </w:r>
          <w:r>
            <w:rPr>
              <w:rFonts w:ascii="Arial" w:hAnsi="Arial" w:cs="Arial"/>
            </w:rPr>
            <w:t xml:space="preserve"> </w:t>
          </w:r>
          <w:r w:rsidRPr="0099311A">
            <w:rPr>
              <w:rFonts w:ascii="Arial" w:hAnsi="Arial" w:cs="Arial"/>
              <w:sz w:val="22"/>
              <w:szCs w:val="22"/>
            </w:rPr>
            <w:t>Fragen der Vergütungsgestaltung innerhalb der Dienststelle oder Einrichtung, soweit</w:t>
          </w:r>
          <w:r>
            <w:rPr>
              <w:rFonts w:ascii="Arial" w:hAnsi="Arial" w:cs="Arial"/>
            </w:rPr>
            <w:t xml:space="preserve"> </w:t>
          </w:r>
          <w:r w:rsidRPr="0099311A">
            <w:rPr>
              <w:rFonts w:ascii="Arial" w:hAnsi="Arial" w:cs="Arial"/>
              <w:sz w:val="22"/>
              <w:szCs w:val="22"/>
            </w:rPr>
            <w:t>und solange die Beschlüsse der Arbeitsrechtlichen Kommission dies zulassen</w:t>
          </w:r>
        </w:p>
        <w:p w:rsidR="004805EA" w:rsidRDefault="004805EA"/>
      </w:docPartBody>
    </w:docPart>
    <w:docPart>
      <w:docPartPr>
        <w:name w:val="§ 40 l) Veranstaltungen für MA"/>
        <w:style w:val="Standard"/>
        <w:category>
          <w:name w:val="MAV Beteiligung § 40"/>
          <w:gallery w:val="docParts"/>
        </w:category>
        <w:behaviors>
          <w:behavior w:val="content"/>
        </w:behaviors>
        <w:guid w:val="{6B5CEB57-54E8-42E9-9D1E-32F8434C02FB}"/>
      </w:docPartPr>
      <w:docPartBody>
        <w:p w:rsidR="007367AA" w:rsidRPr="00436073" w:rsidRDefault="007367AA" w:rsidP="00F028EF">
          <w:pPr>
            <w:rPr>
              <w:rFonts w:ascii="Arial" w:hAnsi="Arial" w:cs="Arial"/>
              <w:sz w:val="24"/>
              <w:szCs w:val="24"/>
            </w:rPr>
          </w:pPr>
          <w:r w:rsidRPr="00436073">
            <w:rPr>
              <w:rFonts w:ascii="Arial" w:hAnsi="Arial" w:cs="Arial"/>
              <w:b/>
              <w:sz w:val="24"/>
              <w:szCs w:val="24"/>
            </w:rPr>
            <w:t>Mitbestimmung in organisatorischen und sozialen Angelegenheiten (§ 40 MVG)</w:t>
          </w:r>
        </w:p>
        <w:p w:rsidR="007367AA" w:rsidRPr="00203393" w:rsidRDefault="007367AA" w:rsidP="0099311A">
          <w:pPr>
            <w:autoSpaceDE w:val="0"/>
            <w:autoSpaceDN w:val="0"/>
            <w:adjustRightInd w:val="0"/>
            <w:spacing w:after="0" w:line="240" w:lineRule="auto"/>
            <w:ind w:left="567" w:hanging="567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</w:t>
          </w:r>
          <w:r w:rsidRPr="0099311A">
            <w:rPr>
              <w:rFonts w:ascii="Arial" w:hAnsi="Arial" w:cs="Arial"/>
              <w:sz w:val="22"/>
              <w:szCs w:val="22"/>
            </w:rPr>
            <w:t>l) Planung und Durchführung von Veranstalt</w:t>
          </w:r>
          <w:r>
            <w:rPr>
              <w:rFonts w:ascii="Arial" w:hAnsi="Arial" w:cs="Arial"/>
            </w:rPr>
            <w:t>ungen für die Mitarbeiterschaft</w:t>
          </w:r>
        </w:p>
        <w:p w:rsidR="004805EA" w:rsidRDefault="004805EA"/>
      </w:docPartBody>
    </w:docPart>
    <w:docPart>
      <w:docPartPr>
        <w:name w:val="0261D574161744469452BE289CFE49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FDA90B-AE87-4044-946F-9BF061E81D5D}"/>
      </w:docPartPr>
      <w:docPartBody>
        <w:p w:rsidR="004805EA" w:rsidRDefault="007367AA" w:rsidP="007367AA">
          <w:pPr>
            <w:pStyle w:val="0261D574161744469452BE289CFE4989"/>
          </w:pPr>
          <w:r w:rsidRPr="00F13345">
            <w:rPr>
              <w:rStyle w:val="Platzhaltertext"/>
            </w:rPr>
            <w:t xml:space="preserve">Wählen Sie einen </w:t>
          </w:r>
          <w:r>
            <w:rPr>
              <w:rStyle w:val="Platzhaltertext"/>
            </w:rPr>
            <w:t>Beteiligungsvorgang</w:t>
          </w:r>
          <w:r w:rsidRPr="00F13345">
            <w:rPr>
              <w:rStyle w:val="Platzhaltertext"/>
            </w:rPr>
            <w:t xml:space="preserve"> aus.</w:t>
          </w:r>
        </w:p>
      </w:docPartBody>
    </w:docPart>
    <w:docPart>
      <w:docPartPr>
        <w:name w:val="MAV Beteiligung § 40 MVG"/>
        <w:style w:val="Standard"/>
        <w:category>
          <w:name w:val="MAV Beteiligung"/>
          <w:gallery w:val="docParts"/>
        </w:category>
        <w:behaviors>
          <w:behavior w:val="content"/>
        </w:behaviors>
        <w:guid w:val="{2E1C08F1-AF06-4B05-906C-F1E146DE4FB4}"/>
      </w:docPartPr>
      <w:docPartBody>
        <w:sdt>
          <w:sdtPr>
            <w:rPr>
              <w:rFonts w:ascii="Arial" w:hAnsi="Arial" w:cs="Arial"/>
            </w:rPr>
            <w:alias w:val="MAV Beteiligung § 40 MVG"/>
            <w:tag w:val="MAV Beteiligung § 40 MVG"/>
            <w:id w:val="-991642646"/>
            <w:placeholder>
              <w:docPart w:val="0261D574161744469452BE289CFE4989"/>
            </w:placeholder>
            <w:showingPlcHdr/>
            <w:docPartList>
              <w:docPartGallery w:val="Quick Parts"/>
              <w:docPartCategory w:val="MAV Beteiligung § 40"/>
            </w:docPartList>
          </w:sdtPr>
          <w:sdtEndPr/>
          <w:sdtContent>
            <w:p w:rsidR="007367AA" w:rsidRPr="002C1D7D" w:rsidRDefault="007367AA" w:rsidP="00884378">
              <w:pPr>
                <w:rPr>
                  <w:rFonts w:ascii="Arial" w:hAnsi="Arial" w:cs="Arial"/>
                  <w:sz w:val="22"/>
                  <w:szCs w:val="22"/>
                </w:rPr>
              </w:pPr>
              <w:r w:rsidRPr="00F13345">
                <w:rPr>
                  <w:rStyle w:val="Platzhaltertext"/>
                </w:rPr>
                <w:t xml:space="preserve">Wählen Sie einen </w:t>
              </w:r>
              <w:r>
                <w:rPr>
                  <w:rStyle w:val="Platzhaltertext"/>
                </w:rPr>
                <w:t>Beteiligungsvorgang</w:t>
              </w:r>
              <w:r w:rsidRPr="00F13345">
                <w:rPr>
                  <w:rStyle w:val="Platzhaltertext"/>
                </w:rPr>
                <w:t xml:space="preserve"> aus.</w:t>
              </w:r>
            </w:p>
          </w:sdtContent>
        </w:sdt>
        <w:p w:rsidR="004805EA" w:rsidRDefault="004805EA"/>
      </w:docPartBody>
    </w:docPart>
    <w:docPart>
      <w:docPartPr>
        <w:name w:val="958D170EA81C4DB8AFB69DD0010DE20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7890EF6-26D8-4DEB-8CFC-CD4D1A005A3D}"/>
      </w:docPartPr>
      <w:docPartBody>
        <w:p w:rsidR="007A7C15" w:rsidRDefault="00A63055" w:rsidP="00A63055">
          <w:pPr>
            <w:pStyle w:val="958D170EA81C4DB8AFB69DD0010DE20A18"/>
          </w:pPr>
          <w:r>
            <w:rPr>
              <w:rStyle w:val="Platzhaltertext"/>
            </w:rPr>
            <w:t>Hier den Namen der/des bisherigen Stelleninhaberin/-inhabers eintragen</w:t>
          </w:r>
          <w:r w:rsidRPr="00A27EE3">
            <w:rPr>
              <w:rStyle w:val="Platzhaltertext"/>
            </w:rPr>
            <w:t>.</w:t>
          </w:r>
        </w:p>
      </w:docPartBody>
    </w:docPart>
    <w:docPart>
      <w:docPartPr>
        <w:name w:val="2068F5FE63A3459BAC1A28F76C64E8A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465F361-95C9-4358-A61E-A1AC17ADD4CD}"/>
      </w:docPartPr>
      <w:docPartBody>
        <w:p w:rsidR="007A7C15" w:rsidRDefault="00A63055" w:rsidP="00A63055">
          <w:pPr>
            <w:pStyle w:val="2068F5FE63A3459BAC1A28F76C64E8A315"/>
          </w:pPr>
          <w:r w:rsidRPr="00A27EE3">
            <w:rPr>
              <w:rStyle w:val="Platzhaltertext"/>
            </w:rPr>
            <w:t>Datum einzugeben.</w:t>
          </w:r>
        </w:p>
      </w:docPartBody>
    </w:docPart>
    <w:docPart>
      <w:docPartPr>
        <w:name w:val="84B7C06CCD2D4FD791B534CEE6D9FEF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1201A9A-41F5-49D0-90B2-D0DD77C524A0}"/>
      </w:docPartPr>
      <w:docPartBody>
        <w:p w:rsidR="007A7C15" w:rsidRDefault="00A63055" w:rsidP="00A63055">
          <w:pPr>
            <w:pStyle w:val="84B7C06CCD2D4FD791B534CEE6D9FEF714"/>
          </w:pPr>
          <w:r>
            <w:rPr>
              <w:rStyle w:val="Platzhaltertext"/>
            </w:rPr>
            <w:t>Bitte hier eintragen wo die Stellenausschreibung veröffentlicht wurde</w:t>
          </w:r>
          <w:r w:rsidRPr="00A27EE3">
            <w:rPr>
              <w:rStyle w:val="Platzhaltertext"/>
            </w:rPr>
            <w:t>.</w:t>
          </w:r>
        </w:p>
      </w:docPartBody>
    </w:docPart>
    <w:docPart>
      <w:docPartPr>
        <w:name w:val="EF3014BDC94A4C41B73B2424DB1D232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43873CC-7511-464A-BBCA-4354F348754F}"/>
      </w:docPartPr>
      <w:docPartBody>
        <w:p w:rsidR="007A7C15" w:rsidRDefault="00A63055" w:rsidP="00A63055">
          <w:pPr>
            <w:pStyle w:val="EF3014BDC94A4C41B73B2424DB1D232E13"/>
          </w:pPr>
          <w:r>
            <w:rPr>
              <w:rStyle w:val="Platzhaltertext"/>
            </w:rPr>
            <w:t>Beschäftigungsumfang in % eingeben</w:t>
          </w:r>
          <w:r w:rsidRPr="00A27EE3">
            <w:rPr>
              <w:rStyle w:val="Platzhaltertext"/>
            </w:rPr>
            <w:t>.</w:t>
          </w:r>
        </w:p>
      </w:docPartBody>
    </w:docPart>
    <w:docPart>
      <w:docPartPr>
        <w:name w:val="CED7A495EC334923BDEE90711DF54B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ECB4466-0916-4523-A7ED-439BCFBD1FBE}"/>
      </w:docPartPr>
      <w:docPartBody>
        <w:p w:rsidR="007A7C15" w:rsidRDefault="00A63055" w:rsidP="00A63055">
          <w:pPr>
            <w:pStyle w:val="CED7A495EC334923BDEE90711DF54B0312"/>
          </w:pPr>
          <w:r>
            <w:rPr>
              <w:rStyle w:val="Platzhaltertext"/>
            </w:rPr>
            <w:t>Enddatum</w:t>
          </w:r>
          <w:r w:rsidRPr="00A27EE3">
            <w:rPr>
              <w:rStyle w:val="Platzhaltertext"/>
            </w:rPr>
            <w:t xml:space="preserve"> eingeben.</w:t>
          </w:r>
        </w:p>
      </w:docPartBody>
    </w:docPart>
    <w:docPart>
      <w:docPartPr>
        <w:name w:val="F5856822EFAB4E3DA6DDA6A3C8468CB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FEABF38-64AD-4482-8BEE-62D7E7A1A50C}"/>
      </w:docPartPr>
      <w:docPartBody>
        <w:p w:rsidR="007A7C15" w:rsidRDefault="00A63055" w:rsidP="00A63055">
          <w:pPr>
            <w:pStyle w:val="F5856822EFAB4E3DA6DDA6A3C8468CB411"/>
          </w:pPr>
          <w:r>
            <w:rPr>
              <w:rStyle w:val="Platzhaltertext"/>
            </w:rPr>
            <w:t xml:space="preserve">Hier den Sachgrund eintragen, wenn es keinen gibt: Kalendermäßig </w:t>
          </w:r>
          <w:r w:rsidRPr="00A27EE3">
            <w:rPr>
              <w:rStyle w:val="Platzhaltertext"/>
            </w:rPr>
            <w:t>.</w:t>
          </w:r>
        </w:p>
      </w:docPartBody>
    </w:docPart>
    <w:docPart>
      <w:docPartPr>
        <w:name w:val="53DDAB42F1C244888F464419061407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01C4770-97A2-46ED-BAFD-73935311689E}"/>
      </w:docPartPr>
      <w:docPartBody>
        <w:p w:rsidR="007A7C15" w:rsidRDefault="00A63055" w:rsidP="00A63055">
          <w:pPr>
            <w:pStyle w:val="53DDAB42F1C244888F4644190614078C10"/>
          </w:pPr>
          <w:r w:rsidRPr="00A27EE3">
            <w:rPr>
              <w:rStyle w:val="Platzhaltertext"/>
            </w:rPr>
            <w:t>K</w:t>
          </w:r>
          <w:r>
            <w:rPr>
              <w:rStyle w:val="Platzhaltertext"/>
            </w:rPr>
            <w:t>onfession angeben</w:t>
          </w:r>
          <w:r w:rsidRPr="00A27EE3">
            <w:rPr>
              <w:rStyle w:val="Platzhaltertext"/>
            </w:rPr>
            <w:t>.</w:t>
          </w:r>
        </w:p>
      </w:docPartBody>
    </w:docPart>
    <w:docPart>
      <w:docPartPr>
        <w:name w:val="§ 42 a) Einstellung"/>
        <w:style w:val="Standard"/>
        <w:category>
          <w:name w:val="MAV Beteiligung § 42"/>
          <w:gallery w:val="docParts"/>
        </w:category>
        <w:behaviors>
          <w:behavior w:val="content"/>
        </w:behaviors>
        <w:guid w:val="{B7034464-A0BB-4D9F-AC01-149FB472C79E}"/>
      </w:docPartPr>
      <w:docPartBody>
        <w:p w:rsidR="007A7C15" w:rsidRPr="00A14F6B" w:rsidRDefault="007A7C15" w:rsidP="00A14F6B">
          <w:pPr>
            <w:rPr>
              <w:rFonts w:ascii="Arial" w:hAnsi="Arial" w:cs="Arial"/>
              <w:b/>
              <w:sz w:val="24"/>
              <w:szCs w:val="24"/>
            </w:rPr>
          </w:pPr>
          <w:r w:rsidRPr="00A14F6B">
            <w:rPr>
              <w:rFonts w:ascii="Arial" w:hAnsi="Arial" w:cs="Arial"/>
              <w:b/>
              <w:sz w:val="24"/>
              <w:szCs w:val="24"/>
            </w:rPr>
            <w:t>Eingeschränkte Mitbestimmung in Personalangelegenheiten der privatrechtlich angestellten Mitarbeiter und Mitarbeiterinnen (§ 42 MVG)</w:t>
          </w:r>
        </w:p>
        <w:p w:rsidR="007A7C15" w:rsidRDefault="007A7C15" w:rsidP="00EE4418">
          <w:pPr>
            <w:autoSpaceDE w:val="0"/>
            <w:autoSpaceDN w:val="0"/>
            <w:adjustRightInd w:val="0"/>
            <w:spacing w:after="0" w:line="360" w:lineRule="auto"/>
            <w:ind w:left="539" w:hanging="539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</w:t>
          </w:r>
          <w:r w:rsidRPr="006B636B">
            <w:rPr>
              <w:rFonts w:ascii="Arial" w:hAnsi="Arial" w:cs="Arial"/>
            </w:rPr>
            <w:t>a) Einstellung</w:t>
          </w:r>
          <w:r>
            <w:rPr>
              <w:rFonts w:ascii="Arial" w:hAnsi="Arial" w:cs="Arial"/>
            </w:rPr>
            <w:t xml:space="preserve"> </w:t>
          </w:r>
          <w:r w:rsidRPr="00EE4418">
            <w:rPr>
              <w:rFonts w:ascii="Arial" w:hAnsi="Arial" w:cs="Arial"/>
              <w:sz w:val="18"/>
              <w:szCs w:val="18"/>
            </w:rPr>
            <w:t>(auch Erhöhung dienstlicher Inanspruchnahme oder erneute Befristung)</w:t>
          </w:r>
          <w:r>
            <w:rPr>
              <w:rFonts w:ascii="Arial" w:hAnsi="Arial" w:cs="Arial"/>
              <w:sz w:val="18"/>
              <w:szCs w:val="18"/>
            </w:rPr>
            <w:t xml:space="preserve"> </w:t>
          </w:r>
          <w:r>
            <w:rPr>
              <w:rFonts w:ascii="Arial" w:hAnsi="Arial" w:cs="Arial"/>
              <w:sz w:val="18"/>
              <w:szCs w:val="18"/>
            </w:rPr>
            <w:br/>
          </w:r>
          <w:r>
            <w:rPr>
              <w:rFonts w:ascii="Arial" w:hAnsi="Arial" w:cs="Arial"/>
            </w:rPr>
            <w:t xml:space="preserve">Stellennachfolge von: </w:t>
          </w:r>
          <w:sdt>
            <w:sdtPr>
              <w:rPr>
                <w:rFonts w:ascii="Arial" w:hAnsi="Arial" w:cs="Arial"/>
              </w:rPr>
              <w:tag w:val="Stellennachfolge von"/>
              <w:id w:val="-788893258"/>
              <w:placeholder>
                <w:docPart w:val="958D170EA81C4DB8AFB69DD0010DE20A"/>
              </w:placeholder>
              <w:showingPlcHdr/>
              <w:text/>
            </w:sdtPr>
            <w:sdtEndPr/>
            <w:sdtContent>
              <w:r>
                <w:rPr>
                  <w:rStyle w:val="Platzhaltertext"/>
                </w:rPr>
                <w:t>Hier den Namen der/des bisherigen Stelleninhaberin/-inhabers eintragen</w:t>
              </w:r>
              <w:r w:rsidRPr="00A27EE3">
                <w:rPr>
                  <w:rStyle w:val="Platzhaltertext"/>
                </w:rPr>
                <w:t>.</w:t>
              </w:r>
            </w:sdtContent>
          </w:sdt>
          <w:r>
            <w:rPr>
              <w:rFonts w:ascii="Arial" w:hAnsi="Arial" w:cs="Arial"/>
            </w:rPr>
            <w:br/>
            <w:t xml:space="preserve">Die Stellenausschreibung vom </w:t>
          </w:r>
          <w:sdt>
            <w:sdtPr>
              <w:rPr>
                <w:rFonts w:ascii="Arial" w:hAnsi="Arial" w:cs="Arial"/>
              </w:rPr>
              <w:id w:val="1121659810"/>
              <w:placeholder>
                <w:docPart w:val="2068F5FE63A3459BAC1A28F76C64E8A3"/>
              </w:placeholder>
              <w:showingPlcHdr/>
              <w:date>
                <w:dateFormat w:val="dd.MM.yyyy"/>
                <w:lid w:val="de-DE"/>
                <w:storeMappedDataAs w:val="dateTime"/>
                <w:calendar w:val="gregorian"/>
              </w:date>
            </w:sdtPr>
            <w:sdtEndPr/>
            <w:sdtContent>
              <w:r w:rsidRPr="00A27EE3">
                <w:rPr>
                  <w:rStyle w:val="Platzhaltertext"/>
                </w:rPr>
                <w:t>Datum einzugeben.</w:t>
              </w:r>
            </w:sdtContent>
          </w:sdt>
          <w:r>
            <w:rPr>
              <w:rFonts w:ascii="Arial" w:hAnsi="Arial" w:cs="Arial"/>
            </w:rPr>
            <w:t xml:space="preserve"> wurde wie folgt veröffentlicht:</w:t>
          </w:r>
          <w:r>
            <w:rPr>
              <w:rFonts w:ascii="Arial" w:hAnsi="Arial" w:cs="Arial"/>
            </w:rPr>
            <w:br/>
          </w:r>
          <w:sdt>
            <w:sdtPr>
              <w:rPr>
                <w:rFonts w:ascii="Arial" w:hAnsi="Arial" w:cs="Arial"/>
              </w:rPr>
              <w:id w:val="1069235605"/>
              <w:placeholder>
                <w:docPart w:val="84B7C06CCD2D4FD791B534CEE6D9FEF7"/>
              </w:placeholder>
              <w:showingPlcHdr/>
              <w:text/>
            </w:sdtPr>
            <w:sdtEndPr/>
            <w:sdtContent>
              <w:r>
                <w:rPr>
                  <w:rStyle w:val="Platzhaltertext"/>
                </w:rPr>
                <w:t>Bitte hier eintragen wo die Stellenausschreibung veröffentlicht wurde</w:t>
              </w:r>
              <w:r w:rsidRPr="00A27EE3">
                <w:rPr>
                  <w:rStyle w:val="Platzhaltertext"/>
                </w:rPr>
                <w:t>.</w:t>
              </w:r>
            </w:sdtContent>
          </w:sdt>
          <w:r>
            <w:rPr>
              <w:rFonts w:ascii="Arial" w:hAnsi="Arial" w:cs="Arial"/>
            </w:rPr>
            <w:br/>
            <w:t xml:space="preserve">Der Beschäftigungsumfang beträgt </w:t>
          </w:r>
          <w:sdt>
            <w:sdtPr>
              <w:rPr>
                <w:rFonts w:ascii="Arial" w:hAnsi="Arial" w:cs="Arial"/>
              </w:rPr>
              <w:id w:val="-630017258"/>
              <w:placeholder>
                <w:docPart w:val="EF3014BDC94A4C41B73B2424DB1D232E"/>
              </w:placeholder>
              <w:showingPlcHdr/>
              <w:text/>
            </w:sdtPr>
            <w:sdtEndPr/>
            <w:sdtContent>
              <w:r>
                <w:rPr>
                  <w:rStyle w:val="Platzhaltertext"/>
                </w:rPr>
                <w:t>Beschäftigungsumfang in % eingeben</w:t>
              </w:r>
              <w:r w:rsidRPr="00A27EE3">
                <w:rPr>
                  <w:rStyle w:val="Platzhaltertext"/>
                </w:rPr>
                <w:t>.</w:t>
              </w:r>
            </w:sdtContent>
          </w:sdt>
          <w:r>
            <w:rPr>
              <w:rFonts w:ascii="Arial" w:hAnsi="Arial" w:cs="Arial"/>
            </w:rPr>
            <w:t xml:space="preserve"> %.</w:t>
          </w:r>
          <w:r>
            <w:rPr>
              <w:rFonts w:ascii="Arial" w:hAnsi="Arial" w:cs="Arial"/>
            </w:rPr>
            <w:br/>
            <w:t>Die Dauer der Beschäftigung ist</w:t>
          </w:r>
          <w:r>
            <w:rPr>
              <w:rFonts w:ascii="Arial" w:hAnsi="Arial" w:cs="Arial"/>
            </w:rPr>
            <w:br/>
          </w:r>
          <w:r>
            <w:rPr>
              <w:rFonts w:ascii="Arial" w:hAnsi="Arial" w:cs="Arial"/>
            </w:rPr>
            <w:tab/>
          </w:r>
          <w:r>
            <w:rPr>
              <w:rFonts w:ascii="Arial" w:hAnsi="Arial" w:cs="Arial"/>
            </w:rPr>
            <w:tab/>
          </w:r>
          <w:sdt>
            <w:sdtPr>
              <w:rPr>
                <w:rFonts w:ascii="Arial" w:hAnsi="Arial" w:cs="Arial"/>
              </w:rPr>
              <w:id w:val="-15243224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>
                <w:rPr>
                  <w:rFonts w:ascii="MS Gothic" w:eastAsia="MS Gothic" w:hAnsi="Arial" w:cs="Arial" w:hint="eastAsia"/>
                </w:rPr>
                <w:t>☐</w:t>
              </w:r>
            </w:sdtContent>
          </w:sdt>
          <w:r>
            <w:rPr>
              <w:rFonts w:ascii="Arial" w:hAnsi="Arial" w:cs="Arial"/>
            </w:rPr>
            <w:t xml:space="preserve"> unbefristet</w:t>
          </w:r>
          <w:r>
            <w:rPr>
              <w:rFonts w:ascii="Arial" w:hAnsi="Arial" w:cs="Arial"/>
            </w:rPr>
            <w:br/>
          </w:r>
          <w:r>
            <w:rPr>
              <w:rFonts w:ascii="Arial" w:hAnsi="Arial" w:cs="Arial"/>
            </w:rPr>
            <w:tab/>
          </w:r>
          <w:r>
            <w:rPr>
              <w:rFonts w:ascii="Arial" w:hAnsi="Arial" w:cs="Arial"/>
            </w:rPr>
            <w:tab/>
          </w:r>
          <w:sdt>
            <w:sdtPr>
              <w:rPr>
                <w:rFonts w:ascii="Arial" w:hAnsi="Arial" w:cs="Arial"/>
              </w:rPr>
              <w:id w:val="-5372823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>
                <w:rPr>
                  <w:rFonts w:ascii="MS Gothic" w:eastAsia="MS Gothic" w:hAnsi="MS Gothic" w:cs="Arial" w:hint="eastAsia"/>
                </w:rPr>
                <w:t>☐</w:t>
              </w:r>
            </w:sdtContent>
          </w:sdt>
          <w:r>
            <w:rPr>
              <w:rFonts w:ascii="Arial" w:hAnsi="Arial" w:cs="Arial"/>
            </w:rPr>
            <w:t xml:space="preserve"> befristet bis </w:t>
          </w:r>
          <w:sdt>
            <w:sdtPr>
              <w:rPr>
                <w:rFonts w:ascii="Arial" w:hAnsi="Arial" w:cs="Arial"/>
              </w:rPr>
              <w:id w:val="-238474697"/>
              <w:placeholder>
                <w:docPart w:val="CED7A495EC334923BDEE90711DF54B03"/>
              </w:placeholder>
              <w:showingPlcHdr/>
              <w:date>
                <w:dateFormat w:val="dd.MM.yyyy"/>
                <w:lid w:val="de-DE"/>
                <w:storeMappedDataAs w:val="dateTime"/>
                <w:calendar w:val="gregorian"/>
              </w:date>
            </w:sdtPr>
            <w:sdtEndPr/>
            <w:sdtContent>
              <w:r>
                <w:rPr>
                  <w:rStyle w:val="Platzhaltertext"/>
                </w:rPr>
                <w:t>Enddatum</w:t>
              </w:r>
              <w:r w:rsidRPr="00A27EE3">
                <w:rPr>
                  <w:rStyle w:val="Platzhaltertext"/>
                </w:rPr>
                <w:t xml:space="preserve"> eingeben.</w:t>
              </w:r>
            </w:sdtContent>
          </w:sdt>
          <w:r>
            <w:rPr>
              <w:rFonts w:ascii="Arial" w:hAnsi="Arial" w:cs="Arial"/>
            </w:rPr>
            <w:br/>
          </w:r>
          <w:r>
            <w:rPr>
              <w:rFonts w:ascii="Arial" w:hAnsi="Arial" w:cs="Arial"/>
            </w:rPr>
            <w:tab/>
          </w:r>
          <w:r>
            <w:rPr>
              <w:rFonts w:ascii="Arial" w:hAnsi="Arial" w:cs="Arial"/>
            </w:rPr>
            <w:tab/>
            <w:t xml:space="preserve">     Grund: </w:t>
          </w:r>
          <w:sdt>
            <w:sdtPr>
              <w:rPr>
                <w:rFonts w:ascii="Arial" w:hAnsi="Arial" w:cs="Arial"/>
              </w:rPr>
              <w:id w:val="-802536314"/>
              <w:placeholder>
                <w:docPart w:val="F5856822EFAB4E3DA6DDA6A3C8468CB4"/>
              </w:placeholder>
              <w:showingPlcHdr/>
              <w:text/>
            </w:sdtPr>
            <w:sdtEndPr/>
            <w:sdtContent>
              <w:r>
                <w:rPr>
                  <w:rStyle w:val="Platzhaltertext"/>
                </w:rPr>
                <w:t xml:space="preserve">Hier den Sachgrund eintragen, wenn es keinen gibt: Kalendermäßig </w:t>
              </w:r>
              <w:r w:rsidRPr="00A27EE3">
                <w:rPr>
                  <w:rStyle w:val="Platzhaltertext"/>
                </w:rPr>
                <w:t>.</w:t>
              </w:r>
            </w:sdtContent>
          </w:sdt>
          <w:r>
            <w:rPr>
              <w:rFonts w:ascii="Arial" w:hAnsi="Arial" w:cs="Arial"/>
            </w:rPr>
            <w:br/>
            <w:t xml:space="preserve">Konfession: </w:t>
          </w:r>
          <w:sdt>
            <w:sdtPr>
              <w:rPr>
                <w:rFonts w:ascii="Arial" w:hAnsi="Arial" w:cs="Arial"/>
              </w:rPr>
              <w:id w:val="1063609916"/>
              <w:placeholder>
                <w:docPart w:val="53DDAB42F1C244888F4644190614078C"/>
              </w:placeholder>
              <w:showingPlcHdr/>
              <w:text/>
            </w:sdtPr>
            <w:sdtEndPr/>
            <w:sdtContent>
              <w:r w:rsidRPr="00A27EE3">
                <w:rPr>
                  <w:rStyle w:val="Platzhaltertext"/>
                </w:rPr>
                <w:t>K</w:t>
              </w:r>
              <w:r>
                <w:rPr>
                  <w:rStyle w:val="Platzhaltertext"/>
                </w:rPr>
                <w:t>onfession angeben</w:t>
              </w:r>
              <w:r w:rsidRPr="00A27EE3">
                <w:rPr>
                  <w:rStyle w:val="Platzhaltertext"/>
                </w:rPr>
                <w:t>.</w:t>
              </w:r>
            </w:sdtContent>
          </w:sdt>
          <w:r>
            <w:rPr>
              <w:rFonts w:ascii="Arial" w:hAnsi="Arial" w:cs="Arial"/>
            </w:rPr>
            <w:t>, gab es evangelische Bewerber</w:t>
          </w:r>
          <w:r>
            <w:rPr>
              <w:rFonts w:ascii="Arial" w:hAnsi="Arial" w:cs="Arial"/>
            </w:rPr>
            <w:tab/>
          </w:r>
          <w:sdt>
            <w:sdtPr>
              <w:rPr>
                <w:rFonts w:ascii="Arial" w:hAnsi="Arial" w:cs="Arial"/>
              </w:rPr>
              <w:id w:val="15225981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>
                <w:rPr>
                  <w:rFonts w:ascii="MS Gothic" w:eastAsia="MS Gothic" w:hAnsi="MS Gothic" w:cs="Arial" w:hint="eastAsia"/>
                </w:rPr>
                <w:t>☐</w:t>
              </w:r>
            </w:sdtContent>
          </w:sdt>
          <w:r>
            <w:rPr>
              <w:rFonts w:ascii="Arial" w:hAnsi="Arial" w:cs="Arial"/>
            </w:rPr>
            <w:t xml:space="preserve"> ja</w:t>
          </w:r>
          <w:r>
            <w:rPr>
              <w:rFonts w:ascii="Arial" w:hAnsi="Arial" w:cs="Arial"/>
            </w:rPr>
            <w:tab/>
          </w:r>
          <w:sdt>
            <w:sdtPr>
              <w:rPr>
                <w:rFonts w:ascii="Arial" w:hAnsi="Arial" w:cs="Arial"/>
              </w:rPr>
              <w:id w:val="-1817516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>
                <w:rPr>
                  <w:rFonts w:ascii="MS Gothic" w:eastAsia="MS Gothic" w:hAnsi="MS Gothic" w:cs="Arial" w:hint="eastAsia"/>
                </w:rPr>
                <w:t>☐</w:t>
              </w:r>
            </w:sdtContent>
          </w:sdt>
          <w:r>
            <w:rPr>
              <w:rFonts w:ascii="Arial" w:hAnsi="Arial" w:cs="Arial"/>
            </w:rPr>
            <w:t xml:space="preserve"> nein</w:t>
          </w:r>
          <w:r>
            <w:rPr>
              <w:rFonts w:ascii="Arial" w:hAnsi="Arial" w:cs="Arial"/>
            </w:rPr>
            <w:br/>
            <w:t xml:space="preserve">Falls nicht evangelisch, </w:t>
          </w:r>
          <w:sdt>
            <w:sdtPr>
              <w:rPr>
                <w:rFonts w:ascii="Arial" w:hAnsi="Arial" w:cs="Arial"/>
              </w:rPr>
              <w:id w:val="11954240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>
                <w:rPr>
                  <w:rFonts w:ascii="MS Gothic" w:eastAsia="MS Gothic" w:hAnsi="MS Gothic" w:cs="Arial" w:hint="eastAsia"/>
                </w:rPr>
                <w:t>☐</w:t>
              </w:r>
            </w:sdtContent>
          </w:sdt>
          <w:r>
            <w:rPr>
              <w:rFonts w:ascii="Arial" w:hAnsi="Arial" w:cs="Arial"/>
            </w:rPr>
            <w:t xml:space="preserve"> Genehmigungsfiktion </w:t>
          </w:r>
          <w:sdt>
            <w:sdtPr>
              <w:rPr>
                <w:rFonts w:ascii="Arial" w:hAnsi="Arial" w:cs="Arial"/>
              </w:rPr>
              <w:id w:val="-19424417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>
                <w:rPr>
                  <w:rFonts w:ascii="MS Gothic" w:eastAsia="MS Gothic" w:hAnsi="MS Gothic" w:cs="Arial" w:hint="eastAsia"/>
                </w:rPr>
                <w:t>☐</w:t>
              </w:r>
            </w:sdtContent>
          </w:sdt>
          <w:r>
            <w:rPr>
              <w:rFonts w:ascii="Arial" w:hAnsi="Arial" w:cs="Arial"/>
            </w:rPr>
            <w:t xml:space="preserve"> Ausnahmegenehmigung liegt bei.</w:t>
          </w:r>
        </w:p>
        <w:p w:rsidR="00AC2053" w:rsidRDefault="00AC2053"/>
      </w:docPartBody>
    </w:docPart>
    <w:docPart>
      <w:docPartPr>
        <w:name w:val="§ 42 b) Kündigung nach Probezeit"/>
        <w:style w:val="Standard"/>
        <w:category>
          <w:name w:val="MAV Beteiligung § 42"/>
          <w:gallery w:val="docParts"/>
        </w:category>
        <w:behaviors>
          <w:behavior w:val="content"/>
        </w:behaviors>
        <w:guid w:val="{B7A83649-A565-406B-BC9A-4B1054C0E382}"/>
      </w:docPartPr>
      <w:docPartBody>
        <w:p w:rsidR="007A7C15" w:rsidRPr="00A14F6B" w:rsidRDefault="007A7C15" w:rsidP="00A14F6B">
          <w:pPr>
            <w:rPr>
              <w:rFonts w:ascii="Arial" w:hAnsi="Arial" w:cs="Arial"/>
              <w:b/>
              <w:sz w:val="24"/>
              <w:szCs w:val="24"/>
            </w:rPr>
          </w:pPr>
          <w:r w:rsidRPr="00A14F6B">
            <w:rPr>
              <w:rFonts w:ascii="Arial" w:hAnsi="Arial" w:cs="Arial"/>
              <w:b/>
              <w:sz w:val="24"/>
              <w:szCs w:val="24"/>
            </w:rPr>
            <w:t>Eingeschränkte Mitbestimmung in Personalangelegenheiten der privatrechtlich angestellten Mitarbeiter und Mitarbeiterinnen (§ 42 MVG)</w:t>
          </w:r>
        </w:p>
        <w:p w:rsidR="007A7C15" w:rsidRDefault="007A7C15" w:rsidP="00EE4418">
          <w:pPr>
            <w:autoSpaceDE w:val="0"/>
            <w:autoSpaceDN w:val="0"/>
            <w:adjustRightInd w:val="0"/>
            <w:spacing w:after="0" w:line="360" w:lineRule="auto"/>
            <w:ind w:left="539" w:hanging="539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</w:t>
          </w:r>
          <w:r w:rsidRPr="00151485">
            <w:rPr>
              <w:rFonts w:ascii="Arial" w:hAnsi="Arial" w:cs="Arial"/>
              <w:sz w:val="22"/>
              <w:szCs w:val="22"/>
            </w:rPr>
            <w:t>b) ordentliche Kündigung nach Ablauf der Probezeit</w:t>
          </w:r>
        </w:p>
        <w:p w:rsidR="00AC2053" w:rsidRDefault="00AC2053"/>
      </w:docPartBody>
    </w:docPart>
    <w:docPart>
      <w:docPartPr>
        <w:name w:val="1842BF6B610D44AAA23CFB49B0C22D3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F43F84-2D9C-4036-8085-BE1593DF1A5C}"/>
      </w:docPartPr>
      <w:docPartBody>
        <w:p w:rsidR="00AC2053" w:rsidRDefault="007A7C15" w:rsidP="007A7C15">
          <w:pPr>
            <w:pStyle w:val="1842BF6B610D44AAA23CFB49B0C22D313"/>
          </w:pPr>
          <w:r>
            <w:rPr>
              <w:rStyle w:val="Platzhaltertext"/>
            </w:rPr>
            <w:t>VGP Nr. eingeben.</w:t>
          </w:r>
        </w:p>
      </w:docPartBody>
    </w:docPart>
    <w:docPart>
      <w:docPartPr>
        <w:name w:val="600F8BF1A4AB4378947945BDB857D51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70B714-4356-404B-9D36-54E6384E6F9B}"/>
      </w:docPartPr>
      <w:docPartBody>
        <w:p w:rsidR="00AC2053" w:rsidRDefault="007A7C15" w:rsidP="007A7C15">
          <w:pPr>
            <w:pStyle w:val="600F8BF1A4AB4378947945BDB857D51B2"/>
          </w:pPr>
          <w:r>
            <w:rPr>
              <w:rStyle w:val="Platzhaltertext"/>
            </w:rPr>
            <w:t xml:space="preserve">Fallgruppe </w:t>
          </w:r>
          <w:r w:rsidRPr="00A27EE3">
            <w:rPr>
              <w:rStyle w:val="Platzhaltertext"/>
            </w:rPr>
            <w:t>eingeben.</w:t>
          </w:r>
        </w:p>
      </w:docPartBody>
    </w:docPart>
    <w:docPart>
      <w:docPartPr>
        <w:name w:val="51290CF02E9D4326B6808B0FEE293CB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56D903-84BD-4675-92DE-FAFC0CED0E00}"/>
      </w:docPartPr>
      <w:docPartBody>
        <w:p w:rsidR="00AC2053" w:rsidRDefault="007A7C15" w:rsidP="007A7C15">
          <w:pPr>
            <w:pStyle w:val="51290CF02E9D4326B6808B0FEE293CB51"/>
          </w:pPr>
          <w:r>
            <w:rPr>
              <w:rStyle w:val="Platzhaltertext"/>
            </w:rPr>
            <w:t>Entgeltgruppe e</w:t>
          </w:r>
          <w:r w:rsidRPr="00A27EE3">
            <w:rPr>
              <w:rStyle w:val="Platzhaltertext"/>
            </w:rPr>
            <w:t>ingeben.</w:t>
          </w:r>
        </w:p>
      </w:docPartBody>
    </w:docPart>
    <w:docPart>
      <w:docPartPr>
        <w:name w:val="0BA7E66BBDE2497186624E16B8AA81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0CFB7A-BE56-4C22-95E7-6FB6003F2579}"/>
      </w:docPartPr>
      <w:docPartBody>
        <w:p w:rsidR="00AC2053" w:rsidRDefault="007A7C15" w:rsidP="007A7C15">
          <w:pPr>
            <w:pStyle w:val="0BA7E66BBDE2497186624E16B8AA816E"/>
          </w:pPr>
          <w:r>
            <w:rPr>
              <w:rStyle w:val="Platzhaltertext"/>
            </w:rPr>
            <w:t xml:space="preserve">Stufe </w:t>
          </w:r>
          <w:r w:rsidRPr="00A27EE3">
            <w:rPr>
              <w:rStyle w:val="Platzhaltertext"/>
            </w:rPr>
            <w:t>eingeben.</w:t>
          </w:r>
        </w:p>
      </w:docPartBody>
    </w:docPart>
    <w:docPart>
      <w:docPartPr>
        <w:name w:val="§ 42 c) Eingruppierung"/>
        <w:style w:val="Standard"/>
        <w:category>
          <w:name w:val="MAV Beteiligung § 42"/>
          <w:gallery w:val="docParts"/>
        </w:category>
        <w:behaviors>
          <w:behavior w:val="content"/>
        </w:behaviors>
        <w:guid w:val="{9C6B9FFF-4E45-44D3-965F-A6A969DBC937}"/>
      </w:docPartPr>
      <w:docPartBody>
        <w:p w:rsidR="007A7C15" w:rsidRPr="00A14F6B" w:rsidRDefault="007A7C15" w:rsidP="00A14F6B">
          <w:pPr>
            <w:rPr>
              <w:rFonts w:ascii="Arial" w:hAnsi="Arial" w:cs="Arial"/>
              <w:b/>
              <w:sz w:val="24"/>
              <w:szCs w:val="24"/>
            </w:rPr>
          </w:pPr>
          <w:r w:rsidRPr="00A14F6B">
            <w:rPr>
              <w:rFonts w:ascii="Arial" w:hAnsi="Arial" w:cs="Arial"/>
              <w:b/>
              <w:sz w:val="24"/>
              <w:szCs w:val="24"/>
            </w:rPr>
            <w:t>Eingeschränkte Mitbestimmung in Personalangelegenheiten der privatrechtlich angestellten Mitarbeiter und Mitarbeiterinnen (§ 42 MVG)</w:t>
          </w:r>
        </w:p>
        <w:p w:rsidR="007A7C15" w:rsidRDefault="007A7C15" w:rsidP="00EE4418">
          <w:pPr>
            <w:autoSpaceDE w:val="0"/>
            <w:autoSpaceDN w:val="0"/>
            <w:adjustRightInd w:val="0"/>
            <w:spacing w:after="0" w:line="360" w:lineRule="auto"/>
            <w:ind w:left="539" w:hanging="539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</w:t>
          </w:r>
          <w:r w:rsidRPr="00151485">
            <w:rPr>
              <w:rFonts w:ascii="Arial" w:hAnsi="Arial" w:cs="Arial"/>
              <w:sz w:val="22"/>
              <w:szCs w:val="22"/>
            </w:rPr>
            <w:t>c) Eingruppierung</w:t>
          </w:r>
          <w:r>
            <w:rPr>
              <w:rFonts w:ascii="Arial" w:hAnsi="Arial" w:cs="Arial"/>
            </w:rPr>
            <w:br/>
            <w:t xml:space="preserve">VGP: </w:t>
          </w:r>
          <w:sdt>
            <w:sdtPr>
              <w:rPr>
                <w:rFonts w:ascii="Arial" w:hAnsi="Arial" w:cs="Arial"/>
              </w:rPr>
              <w:id w:val="472106980"/>
              <w:placeholder>
                <w:docPart w:val="1842BF6B610D44AAA23CFB49B0C22D31"/>
              </w:placeholder>
              <w:showingPlcHdr/>
              <w:text/>
            </w:sdtPr>
            <w:sdtEndPr/>
            <w:sdtContent>
              <w:r>
                <w:rPr>
                  <w:rStyle w:val="Platzhaltertext"/>
                </w:rPr>
                <w:t>VGP Nr. eingeben.</w:t>
              </w:r>
            </w:sdtContent>
          </w:sdt>
          <w:r>
            <w:rPr>
              <w:rFonts w:ascii="Arial" w:hAnsi="Arial" w:cs="Arial"/>
            </w:rPr>
            <w:t xml:space="preserve">, Fallgruppe: </w:t>
          </w:r>
          <w:sdt>
            <w:sdtPr>
              <w:rPr>
                <w:rFonts w:ascii="Arial" w:hAnsi="Arial" w:cs="Arial"/>
              </w:rPr>
              <w:id w:val="1767034727"/>
              <w:placeholder>
                <w:docPart w:val="600F8BF1A4AB4378947945BDB857D51B"/>
              </w:placeholder>
              <w:showingPlcHdr/>
              <w:text/>
            </w:sdtPr>
            <w:sdtEndPr/>
            <w:sdtContent>
              <w:r>
                <w:rPr>
                  <w:rStyle w:val="Platzhaltertext"/>
                </w:rPr>
                <w:t xml:space="preserve">Fallgruppe </w:t>
              </w:r>
              <w:r w:rsidRPr="00A27EE3">
                <w:rPr>
                  <w:rStyle w:val="Platzhaltertext"/>
                </w:rPr>
                <w:t>eingeben.</w:t>
              </w:r>
            </w:sdtContent>
          </w:sdt>
          <w:r>
            <w:rPr>
              <w:rFonts w:ascii="Arial" w:hAnsi="Arial" w:cs="Arial"/>
            </w:rPr>
            <w:t xml:space="preserve">, EG: </w:t>
          </w:r>
          <w:sdt>
            <w:sdtPr>
              <w:rPr>
                <w:rFonts w:ascii="Arial" w:hAnsi="Arial" w:cs="Arial"/>
              </w:rPr>
              <w:id w:val="262890883"/>
              <w:placeholder>
                <w:docPart w:val="51290CF02E9D4326B6808B0FEE293CB5"/>
              </w:placeholder>
              <w:showingPlcHdr/>
              <w:text/>
            </w:sdtPr>
            <w:sdtEndPr/>
            <w:sdtContent>
              <w:r>
                <w:rPr>
                  <w:rStyle w:val="Platzhaltertext"/>
                </w:rPr>
                <w:t>Entgeltgruppe e</w:t>
              </w:r>
              <w:r w:rsidRPr="00A27EE3">
                <w:rPr>
                  <w:rStyle w:val="Platzhaltertext"/>
                </w:rPr>
                <w:t>ingeben.</w:t>
              </w:r>
            </w:sdtContent>
          </w:sdt>
          <w:r>
            <w:rPr>
              <w:rFonts w:ascii="Arial" w:hAnsi="Arial" w:cs="Arial"/>
            </w:rPr>
            <w:t xml:space="preserve">, Stufe: </w:t>
          </w:r>
          <w:sdt>
            <w:sdtPr>
              <w:rPr>
                <w:rFonts w:ascii="Arial" w:hAnsi="Arial" w:cs="Arial"/>
              </w:rPr>
              <w:id w:val="-1073580159"/>
              <w:placeholder>
                <w:docPart w:val="0BA7E66BBDE2497186624E16B8AA816E"/>
              </w:placeholder>
              <w:showingPlcHdr/>
              <w:text/>
            </w:sdtPr>
            <w:sdtEndPr/>
            <w:sdtContent>
              <w:r>
                <w:rPr>
                  <w:rStyle w:val="Platzhaltertext"/>
                </w:rPr>
                <w:t xml:space="preserve">Stufe </w:t>
              </w:r>
              <w:r w:rsidRPr="00A27EE3">
                <w:rPr>
                  <w:rStyle w:val="Platzhaltertext"/>
                </w:rPr>
                <w:t>eingeben.</w:t>
              </w:r>
            </w:sdtContent>
          </w:sdt>
        </w:p>
        <w:p w:rsidR="00AC2053" w:rsidRDefault="00AC2053"/>
      </w:docPartBody>
    </w:docPart>
    <w:docPart>
      <w:docPartPr>
        <w:name w:val="§ 42 d) höherwertige Tätigkeit"/>
        <w:style w:val="Standard"/>
        <w:category>
          <w:name w:val="MAV Beteiligung § 42"/>
          <w:gallery w:val="docParts"/>
        </w:category>
        <w:behaviors>
          <w:behavior w:val="content"/>
        </w:behaviors>
        <w:guid w:val="{867EF00D-26C9-43E2-89EF-B119824220D2}"/>
      </w:docPartPr>
      <w:docPartBody>
        <w:p w:rsidR="007A7C15" w:rsidRPr="00A14F6B" w:rsidRDefault="007A7C15" w:rsidP="00A14F6B">
          <w:pPr>
            <w:rPr>
              <w:rFonts w:ascii="Arial" w:hAnsi="Arial" w:cs="Arial"/>
              <w:b/>
              <w:sz w:val="24"/>
              <w:szCs w:val="24"/>
            </w:rPr>
          </w:pPr>
          <w:r w:rsidRPr="00A14F6B">
            <w:rPr>
              <w:rFonts w:ascii="Arial" w:hAnsi="Arial" w:cs="Arial"/>
              <w:b/>
              <w:sz w:val="24"/>
              <w:szCs w:val="24"/>
            </w:rPr>
            <w:t>Eingeschränkte Mitbestimmung in Personalangelegenheiten der privatrechtlich angestellten Mitarbeiter und Mitarbeiterinnen (§ 42 MVG)</w:t>
          </w:r>
        </w:p>
        <w:p w:rsidR="007A7C15" w:rsidRDefault="007A7C15" w:rsidP="00A060F8">
          <w:pPr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d) </w:t>
          </w:r>
          <w:r w:rsidRPr="00A060F8">
            <w:rPr>
              <w:rFonts w:ascii="Arial" w:hAnsi="Arial" w:cs="Arial"/>
              <w:sz w:val="22"/>
              <w:szCs w:val="22"/>
            </w:rPr>
            <w:t>Übertragung einer höher oder niedriger bewerteten Tätigkeit von mehr als drei Monaten</w:t>
          </w:r>
          <w:r>
            <w:rPr>
              <w:rFonts w:ascii="Arial" w:hAnsi="Arial" w:cs="Arial"/>
            </w:rPr>
            <w:t xml:space="preserve"> Dauer</w:t>
          </w:r>
        </w:p>
        <w:p w:rsidR="00AC2053" w:rsidRDefault="00AC2053"/>
      </w:docPartBody>
    </w:docPart>
    <w:docPart>
      <w:docPartPr>
        <w:name w:val="§ 42 e) Tätigkeit mit Zulage"/>
        <w:style w:val="Standard"/>
        <w:category>
          <w:name w:val="MAV Beteiligung § 42"/>
          <w:gallery w:val="docParts"/>
        </w:category>
        <w:behaviors>
          <w:behavior w:val="content"/>
        </w:behaviors>
        <w:guid w:val="{9FBF93E6-E7A2-4E37-A01B-96416806E5E8}"/>
      </w:docPartPr>
      <w:docPartBody>
        <w:p w:rsidR="007A7C15" w:rsidRPr="00A14F6B" w:rsidRDefault="007A7C15" w:rsidP="00A14F6B">
          <w:pPr>
            <w:rPr>
              <w:rFonts w:ascii="Arial" w:hAnsi="Arial" w:cs="Arial"/>
              <w:b/>
              <w:sz w:val="24"/>
              <w:szCs w:val="24"/>
            </w:rPr>
          </w:pPr>
          <w:r w:rsidRPr="00A14F6B">
            <w:rPr>
              <w:rFonts w:ascii="Arial" w:hAnsi="Arial" w:cs="Arial"/>
              <w:b/>
              <w:sz w:val="24"/>
              <w:szCs w:val="24"/>
            </w:rPr>
            <w:t>Eingeschränkte Mitbestimmung in Personalangelegenheiten der privatrechtlich angestellten Mitarbeiter und Mitarbeiterinnen (§ 42 MVG)</w:t>
          </w:r>
        </w:p>
        <w:p w:rsidR="007A7C15" w:rsidRDefault="007A7C15" w:rsidP="00A060F8">
          <w:pPr>
            <w:autoSpaceDE w:val="0"/>
            <w:autoSpaceDN w:val="0"/>
            <w:adjustRightInd w:val="0"/>
            <w:spacing w:after="0" w:line="240" w:lineRule="auto"/>
            <w:ind w:left="567" w:hanging="567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</w:t>
          </w:r>
          <w:r w:rsidRPr="00A060F8">
            <w:rPr>
              <w:rFonts w:ascii="Arial" w:hAnsi="Arial" w:cs="Arial"/>
              <w:sz w:val="22"/>
              <w:szCs w:val="22"/>
            </w:rPr>
            <w:t>e) dauernde Übertragung einer Tätigkeit, die einen Anspruch auf Zahlung einer Zulage</w:t>
          </w:r>
          <w:r>
            <w:rPr>
              <w:rFonts w:ascii="Arial" w:hAnsi="Arial" w:cs="Arial"/>
            </w:rPr>
            <w:t xml:space="preserve"> </w:t>
          </w:r>
          <w:r w:rsidRPr="00A060F8">
            <w:rPr>
              <w:rFonts w:ascii="Arial" w:hAnsi="Arial" w:cs="Arial"/>
              <w:sz w:val="22"/>
              <w:szCs w:val="22"/>
            </w:rPr>
            <w:t>auslöst, sowie Wid</w:t>
          </w:r>
          <w:r>
            <w:rPr>
              <w:rFonts w:ascii="Arial" w:hAnsi="Arial" w:cs="Arial"/>
            </w:rPr>
            <w:t>erruf einer solchen Übertragung</w:t>
          </w:r>
        </w:p>
        <w:p w:rsidR="00AC2053" w:rsidRDefault="00AC2053"/>
      </w:docPartBody>
    </w:docPart>
    <w:docPart>
      <w:docPartPr>
        <w:name w:val="§ 42 f) Umsetzung m. Ortswechsel"/>
        <w:style w:val="Standard"/>
        <w:category>
          <w:name w:val="MAV Beteiligung § 42"/>
          <w:gallery w:val="docParts"/>
        </w:category>
        <w:behaviors>
          <w:behavior w:val="content"/>
        </w:behaviors>
        <w:guid w:val="{BF5EAE96-5A15-4167-B12C-2E3A132F3F85}"/>
      </w:docPartPr>
      <w:docPartBody>
        <w:p w:rsidR="007A7C15" w:rsidRPr="00A14F6B" w:rsidRDefault="007A7C15" w:rsidP="00A14F6B">
          <w:pPr>
            <w:rPr>
              <w:rFonts w:ascii="Arial" w:hAnsi="Arial" w:cs="Arial"/>
              <w:b/>
              <w:sz w:val="24"/>
              <w:szCs w:val="24"/>
            </w:rPr>
          </w:pPr>
          <w:r w:rsidRPr="00A14F6B">
            <w:rPr>
              <w:rFonts w:ascii="Arial" w:hAnsi="Arial" w:cs="Arial"/>
              <w:b/>
              <w:sz w:val="24"/>
              <w:szCs w:val="24"/>
            </w:rPr>
            <w:t>Eingeschränkte Mitbestimmung in Personalangelegenheiten der privatrechtlich angestellten Mitarbeiter und Mitarbeiterinnen (§ 42 MVG)</w:t>
          </w:r>
        </w:p>
        <w:p w:rsidR="007A7C15" w:rsidRDefault="007A7C15" w:rsidP="00A060F8">
          <w:pPr>
            <w:autoSpaceDE w:val="0"/>
            <w:autoSpaceDN w:val="0"/>
            <w:adjustRightInd w:val="0"/>
            <w:spacing w:after="0" w:line="240" w:lineRule="auto"/>
            <w:ind w:left="567" w:hanging="567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</w:t>
          </w:r>
          <w:r w:rsidRPr="00A060F8">
            <w:rPr>
              <w:rFonts w:ascii="Arial" w:hAnsi="Arial" w:cs="Arial"/>
              <w:sz w:val="22"/>
              <w:szCs w:val="22"/>
            </w:rPr>
            <w:t>f) Umsetzung innerhalb einer Dienststelle u</w:t>
          </w:r>
          <w:r>
            <w:rPr>
              <w:rFonts w:ascii="Arial" w:hAnsi="Arial" w:cs="Arial"/>
            </w:rPr>
            <w:t>nter gleichzeitigem Ortswechsel</w:t>
          </w:r>
        </w:p>
        <w:p w:rsidR="00AC2053" w:rsidRDefault="00AC2053"/>
      </w:docPartBody>
    </w:docPart>
    <w:docPart>
      <w:docPartPr>
        <w:name w:val="§ 42 g) Versetzung / Abordnung"/>
        <w:style w:val="Standard"/>
        <w:category>
          <w:name w:val="MAV Beteiligung § 42"/>
          <w:gallery w:val="docParts"/>
        </w:category>
        <w:behaviors>
          <w:behavior w:val="content"/>
        </w:behaviors>
        <w:guid w:val="{C140F101-11CF-4B24-9D7F-B539BF494E85}"/>
      </w:docPartPr>
      <w:docPartBody>
        <w:p w:rsidR="007A7C15" w:rsidRPr="00A14F6B" w:rsidRDefault="007A7C15" w:rsidP="00A14F6B">
          <w:pPr>
            <w:rPr>
              <w:rFonts w:ascii="Arial" w:hAnsi="Arial" w:cs="Arial"/>
              <w:b/>
              <w:sz w:val="24"/>
              <w:szCs w:val="24"/>
            </w:rPr>
          </w:pPr>
          <w:r w:rsidRPr="00A14F6B">
            <w:rPr>
              <w:rFonts w:ascii="Arial" w:hAnsi="Arial" w:cs="Arial"/>
              <w:b/>
              <w:sz w:val="24"/>
              <w:szCs w:val="24"/>
            </w:rPr>
            <w:t>Eingeschränkte Mitbestimmung in Personalangelegenheiten der privatrechtlich angestellten Mitarbeiter und Mitarbeiterinnen (§ 42 MVG)</w:t>
          </w:r>
        </w:p>
        <w:p w:rsidR="007A7C15" w:rsidRDefault="007A7C15" w:rsidP="00A060F8">
          <w:pPr>
            <w:autoSpaceDE w:val="0"/>
            <w:autoSpaceDN w:val="0"/>
            <w:adjustRightInd w:val="0"/>
            <w:spacing w:after="0" w:line="240" w:lineRule="auto"/>
            <w:ind w:left="567" w:hanging="567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</w:t>
          </w:r>
          <w:r w:rsidRPr="00A060F8">
            <w:rPr>
              <w:rFonts w:ascii="Arial" w:hAnsi="Arial" w:cs="Arial"/>
              <w:sz w:val="22"/>
              <w:szCs w:val="22"/>
            </w:rPr>
            <w:t>g) Versetzung oder Abordnung zu einer anderen Dienststelle von mehr als drei Monaten</w:t>
          </w:r>
          <w:r>
            <w:rPr>
              <w:rFonts w:ascii="Arial" w:hAnsi="Arial" w:cs="Arial"/>
            </w:rPr>
            <w:t xml:space="preserve"> </w:t>
          </w:r>
          <w:r w:rsidRPr="00A060F8">
            <w:rPr>
              <w:rFonts w:ascii="Arial" w:hAnsi="Arial" w:cs="Arial"/>
              <w:sz w:val="22"/>
              <w:szCs w:val="22"/>
            </w:rPr>
            <w:t>Dauer, wobei in diesen Fällen die Mitarbeitervertretung der aufnehmenden Dienststelle</w:t>
          </w:r>
          <w:r>
            <w:rPr>
              <w:rFonts w:ascii="Arial" w:hAnsi="Arial" w:cs="Arial"/>
            </w:rPr>
            <w:t xml:space="preserve"> </w:t>
          </w:r>
          <w:r w:rsidRPr="00A060F8">
            <w:rPr>
              <w:rFonts w:ascii="Arial" w:hAnsi="Arial" w:cs="Arial"/>
              <w:sz w:val="22"/>
              <w:szCs w:val="22"/>
            </w:rPr>
            <w:t xml:space="preserve">unbeschadet des Mitberatungsrechts </w:t>
          </w:r>
          <w:r>
            <w:rPr>
              <w:rFonts w:ascii="Arial" w:hAnsi="Arial" w:cs="Arial"/>
            </w:rPr>
            <w:t>nach § 46 Buchst. d mitbestimmt</w:t>
          </w:r>
        </w:p>
        <w:p w:rsidR="00AC2053" w:rsidRDefault="00AC2053"/>
      </w:docPartBody>
    </w:docPart>
    <w:docPart>
      <w:docPartPr>
        <w:name w:val="§ 42 h) Weiter über Altersgrenze"/>
        <w:style w:val="Standard"/>
        <w:category>
          <w:name w:val="MAV Beteiligung § 42"/>
          <w:gallery w:val="docParts"/>
        </w:category>
        <w:behaviors>
          <w:behavior w:val="content"/>
        </w:behaviors>
        <w:guid w:val="{6A00A0E0-70AC-4364-8D22-A0AE757078FB}"/>
      </w:docPartPr>
      <w:docPartBody>
        <w:p w:rsidR="007A7C15" w:rsidRPr="00A14F6B" w:rsidRDefault="007A7C15" w:rsidP="00A14F6B">
          <w:pPr>
            <w:rPr>
              <w:rFonts w:ascii="Arial" w:hAnsi="Arial" w:cs="Arial"/>
              <w:b/>
              <w:sz w:val="24"/>
              <w:szCs w:val="24"/>
            </w:rPr>
          </w:pPr>
          <w:r w:rsidRPr="00A14F6B">
            <w:rPr>
              <w:rFonts w:ascii="Arial" w:hAnsi="Arial" w:cs="Arial"/>
              <w:b/>
              <w:sz w:val="24"/>
              <w:szCs w:val="24"/>
            </w:rPr>
            <w:t>Eingeschränkte Mitbestimmung in Personalangelegenheiten der privatrechtlich angestellten Mitarbeiter und Mitarbeiterinnen (§ 42 MVG)</w:t>
          </w:r>
        </w:p>
        <w:p w:rsidR="007A7C15" w:rsidRDefault="007A7C15" w:rsidP="00A060F8">
          <w:pPr>
            <w:autoSpaceDE w:val="0"/>
            <w:autoSpaceDN w:val="0"/>
            <w:adjustRightInd w:val="0"/>
            <w:spacing w:after="0" w:line="240" w:lineRule="auto"/>
            <w:ind w:left="567" w:hanging="567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</w:t>
          </w:r>
          <w:r w:rsidRPr="00F523C3">
            <w:rPr>
              <w:rFonts w:ascii="Arial" w:hAnsi="Arial" w:cs="Arial"/>
              <w:sz w:val="22"/>
              <w:szCs w:val="22"/>
            </w:rPr>
            <w:t>h) Weiterbeschäftigu</w:t>
          </w:r>
          <w:r>
            <w:rPr>
              <w:rFonts w:ascii="Arial" w:hAnsi="Arial" w:cs="Arial"/>
            </w:rPr>
            <w:t>ng über die Altersgrenze hinaus</w:t>
          </w:r>
        </w:p>
        <w:p w:rsidR="00AC2053" w:rsidRDefault="00AC2053"/>
      </w:docPartBody>
    </w:docPart>
    <w:docPart>
      <w:docPartPr>
        <w:name w:val="§ 42 i) Beschränkung Wohnung"/>
        <w:style w:val="Standard"/>
        <w:category>
          <w:name w:val="MAV Beteiligung § 42"/>
          <w:gallery w:val="docParts"/>
        </w:category>
        <w:behaviors>
          <w:behavior w:val="content"/>
        </w:behaviors>
        <w:guid w:val="{3A17344C-FBFC-4E8D-9C08-99DFA82D45CD}"/>
      </w:docPartPr>
      <w:docPartBody>
        <w:p w:rsidR="007A7C15" w:rsidRPr="00A14F6B" w:rsidRDefault="007A7C15" w:rsidP="00A14F6B">
          <w:pPr>
            <w:rPr>
              <w:rFonts w:ascii="Arial" w:hAnsi="Arial" w:cs="Arial"/>
              <w:b/>
              <w:sz w:val="24"/>
              <w:szCs w:val="24"/>
            </w:rPr>
          </w:pPr>
          <w:r w:rsidRPr="00A14F6B">
            <w:rPr>
              <w:rFonts w:ascii="Arial" w:hAnsi="Arial" w:cs="Arial"/>
              <w:b/>
              <w:sz w:val="24"/>
              <w:szCs w:val="24"/>
            </w:rPr>
            <w:t>Eingeschränkte Mitbestimmung in Personalangelegenheiten der privatrechtlich angestellten Mitarbeiter und Mitarbeiterinnen (§ 42 MVG)</w:t>
          </w:r>
        </w:p>
        <w:p w:rsidR="007A7C15" w:rsidRDefault="007A7C15" w:rsidP="00A060F8">
          <w:pPr>
            <w:autoSpaceDE w:val="0"/>
            <w:autoSpaceDN w:val="0"/>
            <w:adjustRightInd w:val="0"/>
            <w:spacing w:after="0" w:line="240" w:lineRule="auto"/>
            <w:ind w:left="567" w:hanging="567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</w:t>
          </w:r>
          <w:r w:rsidRPr="00F523C3">
            <w:rPr>
              <w:rFonts w:ascii="Arial" w:hAnsi="Arial" w:cs="Arial"/>
              <w:sz w:val="22"/>
              <w:szCs w:val="22"/>
            </w:rPr>
            <w:t>i) Anordnungen, welche die Freiheit in d</w:t>
          </w:r>
          <w:r>
            <w:rPr>
              <w:rFonts w:ascii="Arial" w:hAnsi="Arial" w:cs="Arial"/>
            </w:rPr>
            <w:t>er Wahl der Wohnung beschränken</w:t>
          </w:r>
        </w:p>
        <w:p w:rsidR="00AC2053" w:rsidRDefault="00AC2053"/>
      </w:docPartBody>
    </w:docPart>
    <w:docPart>
      <w:docPartPr>
        <w:name w:val="§ 42 j) Nebentätigkeit"/>
        <w:style w:val="Standard"/>
        <w:category>
          <w:name w:val="MAV Beteiligung § 42"/>
          <w:gallery w:val="docParts"/>
        </w:category>
        <w:behaviors>
          <w:behavior w:val="content"/>
        </w:behaviors>
        <w:guid w:val="{657AD683-DC6C-4A3D-8AA4-59AF77AAECDA}"/>
      </w:docPartPr>
      <w:docPartBody>
        <w:p w:rsidR="007A7C15" w:rsidRPr="00A14F6B" w:rsidRDefault="007A7C15" w:rsidP="00A14F6B">
          <w:pPr>
            <w:rPr>
              <w:rFonts w:ascii="Arial" w:hAnsi="Arial" w:cs="Arial"/>
              <w:b/>
              <w:sz w:val="24"/>
              <w:szCs w:val="24"/>
            </w:rPr>
          </w:pPr>
          <w:r w:rsidRPr="00A14F6B">
            <w:rPr>
              <w:rFonts w:ascii="Arial" w:hAnsi="Arial" w:cs="Arial"/>
              <w:b/>
              <w:sz w:val="24"/>
              <w:szCs w:val="24"/>
            </w:rPr>
            <w:t>Eingeschränkte Mitbestimmung in Personalangelegenheiten der privatrechtlich angestellten Mitarbeiter und Mitarbeiterinnen (§ 42 MVG)</w:t>
          </w:r>
        </w:p>
        <w:p w:rsidR="007A7C15" w:rsidRDefault="007A7C15" w:rsidP="00A060F8">
          <w:pPr>
            <w:autoSpaceDE w:val="0"/>
            <w:autoSpaceDN w:val="0"/>
            <w:adjustRightInd w:val="0"/>
            <w:spacing w:after="0" w:line="240" w:lineRule="auto"/>
            <w:ind w:left="567" w:hanging="567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</w:t>
          </w:r>
          <w:r w:rsidRPr="008B6DCF">
            <w:rPr>
              <w:rFonts w:ascii="Arial" w:hAnsi="Arial" w:cs="Arial"/>
              <w:sz w:val="22"/>
              <w:szCs w:val="22"/>
            </w:rPr>
            <w:t>j) Versagung und Widerruf der G</w:t>
          </w:r>
          <w:r>
            <w:rPr>
              <w:rFonts w:ascii="Arial" w:hAnsi="Arial" w:cs="Arial"/>
            </w:rPr>
            <w:t>enehmigung einer Nebentätigkeit</w:t>
          </w:r>
        </w:p>
        <w:p w:rsidR="00AC2053" w:rsidRDefault="00AC2053"/>
      </w:docPartBody>
    </w:docPart>
    <w:docPart>
      <w:docPartPr>
        <w:name w:val="§ 42 k) Reduktion / Beurlaubung"/>
        <w:style w:val="Standard"/>
        <w:category>
          <w:name w:val="MAV Beteiligung § 42"/>
          <w:gallery w:val="docParts"/>
        </w:category>
        <w:behaviors>
          <w:behavior w:val="content"/>
        </w:behaviors>
        <w:guid w:val="{1D4D0B75-ED04-4FC1-BDC4-2BC298F16BF5}"/>
      </w:docPartPr>
      <w:docPartBody>
        <w:p w:rsidR="007A7C15" w:rsidRPr="00A14F6B" w:rsidRDefault="007A7C15" w:rsidP="00A14F6B">
          <w:pPr>
            <w:rPr>
              <w:rFonts w:ascii="Arial" w:hAnsi="Arial" w:cs="Arial"/>
              <w:b/>
              <w:sz w:val="24"/>
              <w:szCs w:val="24"/>
            </w:rPr>
          </w:pPr>
          <w:r w:rsidRPr="00A14F6B">
            <w:rPr>
              <w:rFonts w:ascii="Arial" w:hAnsi="Arial" w:cs="Arial"/>
              <w:b/>
              <w:sz w:val="24"/>
              <w:szCs w:val="24"/>
            </w:rPr>
            <w:t>Eingeschränkte Mitbestimmung in Personalangelegenheiten der privatrechtlich angestellten Mitarbeiter und Mitarbeiterinnen (§ 42 MVG)</w:t>
          </w:r>
        </w:p>
        <w:p w:rsidR="007A7C15" w:rsidRDefault="007A7C15" w:rsidP="00A060F8">
          <w:pPr>
            <w:autoSpaceDE w:val="0"/>
            <w:autoSpaceDN w:val="0"/>
            <w:adjustRightInd w:val="0"/>
            <w:spacing w:after="0" w:line="240" w:lineRule="auto"/>
            <w:ind w:left="567" w:hanging="567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</w:t>
          </w:r>
          <w:r w:rsidRPr="008B6DCF">
            <w:rPr>
              <w:rFonts w:ascii="Arial" w:hAnsi="Arial" w:cs="Arial"/>
              <w:sz w:val="22"/>
              <w:szCs w:val="22"/>
            </w:rPr>
            <w:t>k) Ablehnung eines Antrages auf Ermäßigung d</w:t>
          </w:r>
          <w:r>
            <w:rPr>
              <w:rFonts w:ascii="Arial" w:hAnsi="Arial" w:cs="Arial"/>
            </w:rPr>
            <w:t>er Arbeitszeit oder Beurlaubung</w:t>
          </w:r>
        </w:p>
        <w:p w:rsidR="00AC2053" w:rsidRDefault="00AC2053"/>
      </w:docPartBody>
    </w:docPart>
    <w:docPart>
      <w:docPartPr>
        <w:name w:val="MAV Beteiligung § 42 MVG"/>
        <w:style w:val="Standard"/>
        <w:category>
          <w:name w:val="MAV Beteiligung"/>
          <w:gallery w:val="docParts"/>
        </w:category>
        <w:behaviors>
          <w:behavior w:val="content"/>
        </w:behaviors>
        <w:guid w:val="{0DA8A2F8-A4CF-49D3-9220-7CECDDB0E9ED}"/>
      </w:docPartPr>
      <w:docPartBody>
        <w:sdt>
          <w:sdtPr>
            <w:rPr>
              <w:rFonts w:ascii="Arial" w:hAnsi="Arial" w:cs="Arial"/>
            </w:rPr>
            <w:alias w:val="MAV Beteiligung § 42 MVG"/>
            <w:tag w:val="MAV Beteiligung § 42 MVG"/>
            <w:id w:val="640075759"/>
            <w:placeholder>
              <w:docPart w:val="0D837DD6D8634530873D919E84BA0D21"/>
            </w:placeholder>
            <w:showingPlcHdr/>
            <w:docPartList>
              <w:docPartGallery w:val="Quick Parts"/>
              <w:docPartCategory w:val="MAV Beteiligung § 42"/>
            </w:docPartList>
          </w:sdtPr>
          <w:sdtEndPr/>
          <w:sdtContent>
            <w:p w:rsidR="007A7C15" w:rsidRDefault="007A7C15" w:rsidP="00F028EF">
              <w:pPr>
                <w:rPr>
                  <w:rFonts w:ascii="Arial" w:hAnsi="Arial" w:cs="Arial"/>
                </w:rPr>
              </w:pPr>
              <w:r w:rsidRPr="00F13345">
                <w:rPr>
                  <w:rStyle w:val="Platzhaltertext"/>
                </w:rPr>
                <w:t xml:space="preserve">Wählen Sie einen </w:t>
              </w:r>
              <w:r>
                <w:rPr>
                  <w:rStyle w:val="Platzhaltertext"/>
                </w:rPr>
                <w:t xml:space="preserve">Beteiligungsvorgang </w:t>
              </w:r>
              <w:r w:rsidRPr="00F13345">
                <w:rPr>
                  <w:rStyle w:val="Platzhaltertext"/>
                </w:rPr>
                <w:t>aus.</w:t>
              </w:r>
            </w:p>
          </w:sdtContent>
        </w:sdt>
        <w:p w:rsidR="00AC2053" w:rsidRDefault="00AC2053"/>
      </w:docPartBody>
    </w:docPart>
    <w:docPart>
      <w:docPartPr>
        <w:name w:val="0D837DD6D8634530873D919E84BA0D2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38F3D4F-8AE7-439A-98BC-EFD61521BD53}"/>
      </w:docPartPr>
      <w:docPartBody>
        <w:p w:rsidR="00AC2053" w:rsidRDefault="007A7C15" w:rsidP="007A7C15">
          <w:pPr>
            <w:pStyle w:val="0D837DD6D8634530873D919E84BA0D21"/>
          </w:pPr>
          <w:r w:rsidRPr="00F13345">
            <w:rPr>
              <w:rStyle w:val="Platzhaltertext"/>
            </w:rPr>
            <w:t xml:space="preserve">Wählen Sie einen </w:t>
          </w:r>
          <w:r>
            <w:rPr>
              <w:rStyle w:val="Platzhaltertext"/>
            </w:rPr>
            <w:t xml:space="preserve">Beteiligungsvorgang </w:t>
          </w:r>
          <w:r w:rsidRPr="00F13345">
            <w:rPr>
              <w:rStyle w:val="Platzhaltertext"/>
            </w:rPr>
            <w:t>aus.</w:t>
          </w:r>
        </w:p>
      </w:docPartBody>
    </w:docPart>
    <w:docPart>
      <w:docPartPr>
        <w:name w:val="§ 46 a) Änderungen Dienststellen"/>
        <w:style w:val="Standard"/>
        <w:category>
          <w:name w:val="MAV Beteiligung § 46"/>
          <w:gallery w:val="docParts"/>
        </w:category>
        <w:behaviors>
          <w:behavior w:val="content"/>
        </w:behaviors>
        <w:guid w:val="{30C152DE-57DD-4D52-8164-B059AC782734}"/>
      </w:docPartPr>
      <w:docPartBody>
        <w:p w:rsidR="00AC2053" w:rsidRPr="00012E9D" w:rsidRDefault="00AC2053" w:rsidP="00012E9D">
          <w:pPr>
            <w:rPr>
              <w:rFonts w:ascii="Arial" w:hAnsi="Arial" w:cs="Arial"/>
              <w:b/>
              <w:sz w:val="24"/>
              <w:szCs w:val="24"/>
            </w:rPr>
          </w:pPr>
          <w:r w:rsidRPr="00012E9D">
            <w:rPr>
              <w:rFonts w:ascii="Arial" w:hAnsi="Arial" w:cs="Arial"/>
              <w:b/>
              <w:sz w:val="24"/>
              <w:szCs w:val="24"/>
            </w:rPr>
            <w:t>Mitberatung (§ 46 MVG)</w:t>
          </w:r>
        </w:p>
        <w:p w:rsidR="00AC2053" w:rsidRDefault="00AC2053" w:rsidP="00012E9D">
          <w:pPr>
            <w:autoSpaceDE w:val="0"/>
            <w:autoSpaceDN w:val="0"/>
            <w:adjustRightInd w:val="0"/>
            <w:spacing w:after="0" w:line="240" w:lineRule="auto"/>
            <w:ind w:left="567" w:hanging="567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</w:t>
          </w:r>
          <w:r w:rsidRPr="00012E9D">
            <w:rPr>
              <w:rFonts w:ascii="Arial" w:hAnsi="Arial" w:cs="Arial"/>
              <w:sz w:val="22"/>
              <w:szCs w:val="22"/>
            </w:rPr>
            <w:t>a) Auflösung, Einschränkung, Verlegung und Zusammenlegung von Dienststellen oder</w:t>
          </w:r>
          <w:r>
            <w:rPr>
              <w:rFonts w:ascii="Arial" w:hAnsi="Arial" w:cs="Arial"/>
            </w:rPr>
            <w:t xml:space="preserve"> erheblichen Teilen von ihnen</w:t>
          </w:r>
        </w:p>
        <w:p w:rsidR="00A970A4" w:rsidRDefault="00A970A4"/>
      </w:docPartBody>
    </w:docPart>
    <w:docPart>
      <w:docPartPr>
        <w:name w:val="§ 46 b) außerordentl. Kündigung"/>
        <w:style w:val="Standard"/>
        <w:category>
          <w:name w:val="MAV Beteiligung § 46"/>
          <w:gallery w:val="docParts"/>
        </w:category>
        <w:behaviors>
          <w:behavior w:val="content"/>
        </w:behaviors>
        <w:guid w:val="{0C6C0F19-E5EE-4F3F-B356-E1015D3F51EA}"/>
      </w:docPartPr>
      <w:docPartBody>
        <w:p w:rsidR="00AC2053" w:rsidRPr="00012E9D" w:rsidRDefault="00AC2053" w:rsidP="00012E9D">
          <w:pPr>
            <w:rPr>
              <w:rFonts w:ascii="Arial" w:hAnsi="Arial" w:cs="Arial"/>
              <w:b/>
              <w:sz w:val="24"/>
              <w:szCs w:val="24"/>
            </w:rPr>
          </w:pPr>
          <w:r w:rsidRPr="00012E9D">
            <w:rPr>
              <w:rFonts w:ascii="Arial" w:hAnsi="Arial" w:cs="Arial"/>
              <w:b/>
              <w:sz w:val="24"/>
              <w:szCs w:val="24"/>
            </w:rPr>
            <w:t>Mitberatung (§ 46 MVG)</w:t>
          </w:r>
        </w:p>
        <w:p w:rsidR="00AC2053" w:rsidRDefault="00AC2053" w:rsidP="00012E9D">
          <w:pPr>
            <w:autoSpaceDE w:val="0"/>
            <w:autoSpaceDN w:val="0"/>
            <w:adjustRightInd w:val="0"/>
            <w:spacing w:after="0" w:line="240" w:lineRule="auto"/>
            <w:ind w:left="567" w:hanging="567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</w:t>
          </w:r>
          <w:r w:rsidRPr="00012E9D">
            <w:rPr>
              <w:rFonts w:ascii="Arial" w:hAnsi="Arial" w:cs="Arial"/>
              <w:sz w:val="22"/>
              <w:szCs w:val="22"/>
            </w:rPr>
            <w:t>b) außerordentliche Kündigung</w:t>
          </w:r>
        </w:p>
        <w:p w:rsidR="00A970A4" w:rsidRDefault="00A970A4"/>
      </w:docPartBody>
    </w:docPart>
    <w:docPart>
      <w:docPartPr>
        <w:name w:val="§ 46 c) Kündigung Probezeit"/>
        <w:style w:val="Standard"/>
        <w:category>
          <w:name w:val="MAV Beteiligung § 46"/>
          <w:gallery w:val="docParts"/>
        </w:category>
        <w:behaviors>
          <w:behavior w:val="content"/>
        </w:behaviors>
        <w:guid w:val="{BB496956-8E34-4248-B2F0-4275B40D5567}"/>
      </w:docPartPr>
      <w:docPartBody>
        <w:p w:rsidR="00AC2053" w:rsidRPr="00012E9D" w:rsidRDefault="00AC2053" w:rsidP="00012E9D">
          <w:pPr>
            <w:rPr>
              <w:rFonts w:ascii="Arial" w:hAnsi="Arial" w:cs="Arial"/>
              <w:b/>
              <w:sz w:val="24"/>
              <w:szCs w:val="24"/>
            </w:rPr>
          </w:pPr>
          <w:r w:rsidRPr="00012E9D">
            <w:rPr>
              <w:rFonts w:ascii="Arial" w:hAnsi="Arial" w:cs="Arial"/>
              <w:b/>
              <w:sz w:val="24"/>
              <w:szCs w:val="24"/>
            </w:rPr>
            <w:t>Mitberatung (§ 46 MVG)</w:t>
          </w:r>
        </w:p>
        <w:p w:rsidR="00AC2053" w:rsidRDefault="00AC2053" w:rsidP="00012E9D">
          <w:pPr>
            <w:autoSpaceDE w:val="0"/>
            <w:autoSpaceDN w:val="0"/>
            <w:adjustRightInd w:val="0"/>
            <w:spacing w:after="0" w:line="240" w:lineRule="auto"/>
            <w:ind w:left="567" w:hanging="567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</w:t>
          </w:r>
          <w:r w:rsidRPr="00012E9D">
            <w:rPr>
              <w:rFonts w:ascii="Arial" w:hAnsi="Arial" w:cs="Arial"/>
              <w:sz w:val="22"/>
              <w:szCs w:val="22"/>
            </w:rPr>
            <w:t>c) ordentliche Kü</w:t>
          </w:r>
          <w:r>
            <w:rPr>
              <w:rFonts w:ascii="Arial" w:hAnsi="Arial" w:cs="Arial"/>
            </w:rPr>
            <w:t>ndigung innerhalb der Probezeit</w:t>
          </w:r>
        </w:p>
        <w:p w:rsidR="00A970A4" w:rsidRDefault="00A970A4"/>
      </w:docPartBody>
    </w:docPart>
    <w:docPart>
      <w:docPartPr>
        <w:name w:val="§ 46 d) Versetzung/Abordnung"/>
        <w:style w:val="Standard"/>
        <w:category>
          <w:name w:val="MAV Beteiligung § 46"/>
          <w:gallery w:val="docParts"/>
        </w:category>
        <w:behaviors>
          <w:behavior w:val="content"/>
        </w:behaviors>
        <w:guid w:val="{D267E024-AE17-4F6C-99B7-A72B808E10EE}"/>
      </w:docPartPr>
      <w:docPartBody>
        <w:p w:rsidR="00AC2053" w:rsidRPr="00012E9D" w:rsidRDefault="00AC2053" w:rsidP="00012E9D">
          <w:pPr>
            <w:rPr>
              <w:rFonts w:ascii="Arial" w:hAnsi="Arial" w:cs="Arial"/>
              <w:b/>
              <w:sz w:val="24"/>
              <w:szCs w:val="24"/>
            </w:rPr>
          </w:pPr>
          <w:r w:rsidRPr="00012E9D">
            <w:rPr>
              <w:rFonts w:ascii="Arial" w:hAnsi="Arial" w:cs="Arial"/>
              <w:b/>
              <w:sz w:val="24"/>
              <w:szCs w:val="24"/>
            </w:rPr>
            <w:t>Mitberatung (§ 46 MVG)</w:t>
          </w:r>
        </w:p>
        <w:p w:rsidR="00AC2053" w:rsidRDefault="00AC2053" w:rsidP="00CD5CE9">
          <w:pPr>
            <w:autoSpaceDE w:val="0"/>
            <w:autoSpaceDN w:val="0"/>
            <w:adjustRightInd w:val="0"/>
            <w:spacing w:after="0" w:line="240" w:lineRule="auto"/>
            <w:ind w:left="567" w:hanging="567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</w:t>
          </w:r>
          <w:r w:rsidRPr="00CD5CE9">
            <w:rPr>
              <w:rFonts w:ascii="Arial" w:hAnsi="Arial" w:cs="Arial"/>
              <w:sz w:val="22"/>
              <w:szCs w:val="22"/>
            </w:rPr>
            <w:t>d) Versetzung und Abordnung von mehr als drei Monaten Dauer, wobei das Mitberatungsrecht</w:t>
          </w:r>
          <w:r>
            <w:rPr>
              <w:rFonts w:ascii="Arial" w:hAnsi="Arial" w:cs="Arial"/>
            </w:rPr>
            <w:t xml:space="preserve"> </w:t>
          </w:r>
          <w:r w:rsidRPr="00CD5CE9">
            <w:rPr>
              <w:rFonts w:ascii="Arial" w:hAnsi="Arial" w:cs="Arial"/>
              <w:sz w:val="22"/>
              <w:szCs w:val="22"/>
            </w:rPr>
            <w:t xml:space="preserve">hier für die Mitarbeitervertretung der </w:t>
          </w:r>
          <w:r>
            <w:rPr>
              <w:rFonts w:ascii="Arial" w:hAnsi="Arial" w:cs="Arial"/>
            </w:rPr>
            <w:t>abgebenden Dienststelle besteht</w:t>
          </w:r>
        </w:p>
        <w:p w:rsidR="00A970A4" w:rsidRDefault="00A970A4"/>
      </w:docPartBody>
    </w:docPart>
    <w:docPart>
      <w:docPartPr>
        <w:name w:val="§ 46 f) Stellenplan"/>
        <w:style w:val="Standard"/>
        <w:category>
          <w:name w:val="MAV Beteiligung § 46"/>
          <w:gallery w:val="docParts"/>
        </w:category>
        <w:behaviors>
          <w:behavior w:val="content"/>
        </w:behaviors>
        <w:guid w:val="{207D2E17-C4BE-42A6-B20D-38A2CDDBC71D}"/>
      </w:docPartPr>
      <w:docPartBody>
        <w:p w:rsidR="00AC2053" w:rsidRPr="00012E9D" w:rsidRDefault="00AC2053" w:rsidP="00012E9D">
          <w:pPr>
            <w:rPr>
              <w:rFonts w:ascii="Arial" w:hAnsi="Arial" w:cs="Arial"/>
              <w:b/>
              <w:sz w:val="24"/>
              <w:szCs w:val="24"/>
            </w:rPr>
          </w:pPr>
          <w:r w:rsidRPr="00012E9D">
            <w:rPr>
              <w:rFonts w:ascii="Arial" w:hAnsi="Arial" w:cs="Arial"/>
              <w:b/>
              <w:sz w:val="24"/>
              <w:szCs w:val="24"/>
            </w:rPr>
            <w:t>Mitberatung (§ 46 MVG)</w:t>
          </w:r>
        </w:p>
        <w:p w:rsidR="00AC2053" w:rsidRDefault="00AC2053" w:rsidP="00CD5CE9">
          <w:pPr>
            <w:autoSpaceDE w:val="0"/>
            <w:autoSpaceDN w:val="0"/>
            <w:adjustRightInd w:val="0"/>
            <w:spacing w:after="0" w:line="240" w:lineRule="auto"/>
            <w:ind w:left="567" w:hanging="567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</w:t>
          </w:r>
          <w:r w:rsidRPr="00CD5CE9">
            <w:rPr>
              <w:rFonts w:ascii="Arial" w:hAnsi="Arial" w:cs="Arial"/>
              <w:sz w:val="22"/>
              <w:szCs w:val="22"/>
            </w:rPr>
            <w:t>f) Aufstellung und Ä</w:t>
          </w:r>
          <w:r>
            <w:rPr>
              <w:rFonts w:ascii="Arial" w:hAnsi="Arial" w:cs="Arial"/>
            </w:rPr>
            <w:t>nderung des Stellenplanentwurfs</w:t>
          </w:r>
        </w:p>
        <w:p w:rsidR="00A970A4" w:rsidRDefault="00A970A4"/>
      </w:docPartBody>
    </w:docPart>
    <w:docPart>
      <w:docPartPr>
        <w:name w:val="§ 46 g) Schadenersatz gegen MA"/>
        <w:style w:val="Standard"/>
        <w:category>
          <w:name w:val="MAV Beteiligung § 46"/>
          <w:gallery w:val="docParts"/>
        </w:category>
        <w:behaviors>
          <w:behavior w:val="content"/>
        </w:behaviors>
        <w:guid w:val="{5EBA7C9C-D451-4E3E-94FD-E3E60B95CB33}"/>
      </w:docPartPr>
      <w:docPartBody>
        <w:p w:rsidR="00AC2053" w:rsidRPr="00012E9D" w:rsidRDefault="00AC2053" w:rsidP="00012E9D">
          <w:pPr>
            <w:rPr>
              <w:rFonts w:ascii="Arial" w:hAnsi="Arial" w:cs="Arial"/>
              <w:b/>
              <w:sz w:val="24"/>
              <w:szCs w:val="24"/>
            </w:rPr>
          </w:pPr>
          <w:r w:rsidRPr="00012E9D">
            <w:rPr>
              <w:rFonts w:ascii="Arial" w:hAnsi="Arial" w:cs="Arial"/>
              <w:b/>
              <w:sz w:val="24"/>
              <w:szCs w:val="24"/>
            </w:rPr>
            <w:t>Mitberatung (§ 46 MVG)</w:t>
          </w:r>
        </w:p>
        <w:p w:rsidR="00AC2053" w:rsidRDefault="00AC2053" w:rsidP="00CD5CE9">
          <w:pPr>
            <w:autoSpaceDE w:val="0"/>
            <w:autoSpaceDN w:val="0"/>
            <w:adjustRightInd w:val="0"/>
            <w:spacing w:after="0" w:line="240" w:lineRule="auto"/>
            <w:ind w:left="567" w:hanging="567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</w:t>
          </w:r>
          <w:r w:rsidRPr="00CD5CE9">
            <w:rPr>
              <w:rFonts w:ascii="Arial" w:hAnsi="Arial" w:cs="Arial"/>
              <w:sz w:val="22"/>
              <w:szCs w:val="22"/>
            </w:rPr>
            <w:t>g) Geltendmachung von Schadenersatzansprüchen auf Verlangen der in Anspruch</w:t>
          </w:r>
          <w:r>
            <w:rPr>
              <w:rFonts w:ascii="Arial" w:hAnsi="Arial" w:cs="Arial"/>
            </w:rPr>
            <w:t xml:space="preserve"> </w:t>
          </w:r>
          <w:r w:rsidRPr="00CD5CE9">
            <w:rPr>
              <w:rFonts w:ascii="Arial" w:hAnsi="Arial" w:cs="Arial"/>
              <w:sz w:val="22"/>
              <w:szCs w:val="22"/>
            </w:rPr>
            <w:t>genommenen</w:t>
          </w:r>
          <w:r>
            <w:rPr>
              <w:rFonts w:ascii="Arial" w:hAnsi="Arial" w:cs="Arial"/>
            </w:rPr>
            <w:t xml:space="preserve"> </w:t>
          </w:r>
          <w:r w:rsidRPr="00CD5CE9">
            <w:rPr>
              <w:rFonts w:ascii="Arial" w:hAnsi="Arial" w:cs="Arial"/>
              <w:sz w:val="22"/>
              <w:szCs w:val="22"/>
            </w:rPr>
            <w:t>M</w:t>
          </w:r>
          <w:r>
            <w:rPr>
              <w:rFonts w:ascii="Arial" w:hAnsi="Arial" w:cs="Arial"/>
            </w:rPr>
            <w:t>itarbeiter und Mitarbeiterinnen</w:t>
          </w:r>
        </w:p>
        <w:p w:rsidR="00A970A4" w:rsidRDefault="00A970A4"/>
      </w:docPartBody>
    </w:docPart>
    <w:docPart>
      <w:docPartPr>
        <w:name w:val="§ 46 h) dauerhafte Vergaben"/>
        <w:style w:val="Standard"/>
        <w:category>
          <w:name w:val="MAV Beteiligung § 46"/>
          <w:gallery w:val="docParts"/>
        </w:category>
        <w:behaviors>
          <w:behavior w:val="content"/>
        </w:behaviors>
        <w:guid w:val="{077B5E60-EC43-4EAE-91AF-646E654AD2FF}"/>
      </w:docPartPr>
      <w:docPartBody>
        <w:p w:rsidR="00AC2053" w:rsidRPr="00012E9D" w:rsidRDefault="00AC2053" w:rsidP="00012E9D">
          <w:pPr>
            <w:rPr>
              <w:rFonts w:ascii="Arial" w:hAnsi="Arial" w:cs="Arial"/>
              <w:b/>
              <w:sz w:val="24"/>
              <w:szCs w:val="24"/>
            </w:rPr>
          </w:pPr>
          <w:r w:rsidRPr="00012E9D">
            <w:rPr>
              <w:rFonts w:ascii="Arial" w:hAnsi="Arial" w:cs="Arial"/>
              <w:b/>
              <w:sz w:val="24"/>
              <w:szCs w:val="24"/>
            </w:rPr>
            <w:t>Mitberatung (§ 46 MVG)</w:t>
          </w:r>
        </w:p>
        <w:p w:rsidR="00AC2053" w:rsidRDefault="00AC2053" w:rsidP="00CD5CE9">
          <w:pPr>
            <w:autoSpaceDE w:val="0"/>
            <w:autoSpaceDN w:val="0"/>
            <w:adjustRightInd w:val="0"/>
            <w:spacing w:after="0" w:line="240" w:lineRule="auto"/>
            <w:ind w:left="567" w:hanging="567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</w:t>
          </w:r>
          <w:r w:rsidRPr="00CD5CE9">
            <w:rPr>
              <w:rFonts w:ascii="Arial" w:hAnsi="Arial" w:cs="Arial"/>
              <w:sz w:val="22"/>
              <w:szCs w:val="22"/>
            </w:rPr>
            <w:t>h) dauerhafte Vergabe von Arbeitsbereichen an Dritte, die bisher von Mitarbeitern und</w:t>
          </w:r>
          <w:r>
            <w:rPr>
              <w:rFonts w:ascii="Arial" w:hAnsi="Arial" w:cs="Arial"/>
            </w:rPr>
            <w:t xml:space="preserve"> </w:t>
          </w:r>
          <w:r w:rsidRPr="00CD5CE9">
            <w:rPr>
              <w:rFonts w:ascii="Arial" w:hAnsi="Arial" w:cs="Arial"/>
              <w:sz w:val="22"/>
              <w:szCs w:val="22"/>
            </w:rPr>
            <w:t>Mitarbeiterinnen der Dienststel</w:t>
          </w:r>
          <w:r>
            <w:rPr>
              <w:rFonts w:ascii="Arial" w:hAnsi="Arial" w:cs="Arial"/>
            </w:rPr>
            <w:t>le wahrgenommen werden</w:t>
          </w:r>
        </w:p>
        <w:p w:rsidR="00A970A4" w:rsidRDefault="00A970A4"/>
      </w:docPartBody>
    </w:docPart>
    <w:docPart>
      <w:docPartPr>
        <w:name w:val="§ 46 e) Grundsätz Personalbedarf"/>
        <w:style w:val="Standard"/>
        <w:category>
          <w:name w:val="MAV Beteiligung § 46"/>
          <w:gallery w:val="docParts"/>
        </w:category>
        <w:behaviors>
          <w:behavior w:val="content"/>
        </w:behaviors>
        <w:guid w:val="{95B8B994-E1CB-4429-953E-3F01DD8F077A}"/>
      </w:docPartPr>
      <w:docPartBody>
        <w:p w:rsidR="00AC2053" w:rsidRPr="00012E9D" w:rsidRDefault="00AC2053" w:rsidP="00012E9D">
          <w:pPr>
            <w:rPr>
              <w:rFonts w:ascii="Arial" w:hAnsi="Arial" w:cs="Arial"/>
              <w:b/>
              <w:sz w:val="24"/>
              <w:szCs w:val="24"/>
            </w:rPr>
          </w:pPr>
          <w:r w:rsidRPr="00012E9D">
            <w:rPr>
              <w:rFonts w:ascii="Arial" w:hAnsi="Arial" w:cs="Arial"/>
              <w:b/>
              <w:sz w:val="24"/>
              <w:szCs w:val="24"/>
            </w:rPr>
            <w:t>Mitberatung (§ 46 MVG)</w:t>
          </w:r>
        </w:p>
        <w:p w:rsidR="00AC2053" w:rsidRDefault="00AC2053" w:rsidP="00CD5CE9">
          <w:pPr>
            <w:autoSpaceDE w:val="0"/>
            <w:autoSpaceDN w:val="0"/>
            <w:adjustRightInd w:val="0"/>
            <w:spacing w:after="0" w:line="240" w:lineRule="auto"/>
            <w:ind w:left="567" w:hanging="567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</w:t>
          </w:r>
          <w:r w:rsidRPr="00CD5CE9">
            <w:rPr>
              <w:rFonts w:ascii="Arial" w:hAnsi="Arial" w:cs="Arial"/>
              <w:sz w:val="22"/>
              <w:szCs w:val="22"/>
            </w:rPr>
            <w:t>e) Aufstellung von Grundsätzen für di</w:t>
          </w:r>
          <w:r>
            <w:rPr>
              <w:rFonts w:ascii="Arial" w:hAnsi="Arial" w:cs="Arial"/>
            </w:rPr>
            <w:t>e Bemessung des Personalbedarfs</w:t>
          </w:r>
        </w:p>
        <w:p w:rsidR="00A970A4" w:rsidRDefault="00A970A4"/>
      </w:docPartBody>
    </w:docPart>
    <w:docPart>
      <w:docPartPr>
        <w:name w:val="1D4DB7C9A59C48B2AECFD63A552E496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2E8DCB-309F-43B3-B36F-F209D63308E6}"/>
      </w:docPartPr>
      <w:docPartBody>
        <w:p w:rsidR="00A970A4" w:rsidRDefault="00AC2053" w:rsidP="00AC2053">
          <w:pPr>
            <w:pStyle w:val="1D4DB7C9A59C48B2AECFD63A552E496A"/>
          </w:pPr>
          <w:r w:rsidRPr="00F13345">
            <w:rPr>
              <w:rStyle w:val="Platzhaltertext"/>
            </w:rPr>
            <w:t xml:space="preserve">Wählen Sie einen </w:t>
          </w:r>
          <w:r>
            <w:rPr>
              <w:rStyle w:val="Platzhaltertext"/>
            </w:rPr>
            <w:t>Beteiligungsvorgang</w:t>
          </w:r>
          <w:r w:rsidRPr="00F13345">
            <w:rPr>
              <w:rStyle w:val="Platzhaltertext"/>
            </w:rPr>
            <w:t xml:space="preserve"> aus.</w:t>
          </w:r>
        </w:p>
      </w:docPartBody>
    </w:docPart>
    <w:docPart>
      <w:docPartPr>
        <w:name w:val="MAV Beteiligung § 46 MVG"/>
        <w:style w:val="Standard"/>
        <w:category>
          <w:name w:val="MAV Beteiligung"/>
          <w:gallery w:val="docParts"/>
        </w:category>
        <w:behaviors>
          <w:behavior w:val="content"/>
        </w:behaviors>
        <w:guid w:val="{2C6A6CF3-5083-4A8A-9BBF-7F04BFA76A98}"/>
      </w:docPartPr>
      <w:docPartBody>
        <w:sdt>
          <w:sdtPr>
            <w:rPr>
              <w:rFonts w:ascii="Arial" w:hAnsi="Arial" w:cs="Arial"/>
            </w:rPr>
            <w:alias w:val="MAV Beteiligung § 46 MVG"/>
            <w:tag w:val="MAV Beteiligung § 46 MVG"/>
            <w:id w:val="-2081051766"/>
            <w:placeholder>
              <w:docPart w:val="1D4DB7C9A59C48B2AECFD63A552E496A"/>
            </w:placeholder>
            <w:showingPlcHdr/>
            <w:docPartList>
              <w:docPartGallery w:val="Quick Parts"/>
              <w:docPartCategory w:val="MAV Beteiligung § 46"/>
            </w:docPartList>
          </w:sdtPr>
          <w:sdtEndPr/>
          <w:sdtContent>
            <w:p w:rsidR="00AC2053" w:rsidRDefault="00AC2053" w:rsidP="00F028EF">
              <w:pPr>
                <w:rPr>
                  <w:rFonts w:ascii="Arial" w:hAnsi="Arial" w:cs="Arial"/>
                </w:rPr>
              </w:pPr>
              <w:r w:rsidRPr="00F13345">
                <w:rPr>
                  <w:rStyle w:val="Platzhaltertext"/>
                </w:rPr>
                <w:t xml:space="preserve">Wählen Sie einen </w:t>
              </w:r>
              <w:r>
                <w:rPr>
                  <w:rStyle w:val="Platzhaltertext"/>
                </w:rPr>
                <w:t>Beteiligungsvorgang</w:t>
              </w:r>
              <w:r w:rsidRPr="00F13345">
                <w:rPr>
                  <w:rStyle w:val="Platzhaltertext"/>
                </w:rPr>
                <w:t xml:space="preserve"> aus.</w:t>
              </w:r>
            </w:p>
          </w:sdtContent>
        </w:sdt>
        <w:p w:rsidR="00A970A4" w:rsidRDefault="00A970A4"/>
      </w:docPartBody>
    </w:docPart>
    <w:docPart>
      <w:docPartPr>
        <w:name w:val="24F709C1EDD44F679925FC6565E6ABF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E455F35-A9B7-40A6-A5F2-61AD35600934}"/>
      </w:docPartPr>
      <w:docPartBody>
        <w:p w:rsidR="00A970A4" w:rsidRDefault="00AC2053" w:rsidP="00AC2053">
          <w:pPr>
            <w:pStyle w:val="24F709C1EDD44F679925FC6565E6ABF0"/>
          </w:pPr>
          <w:r w:rsidRPr="00F13345">
            <w:rPr>
              <w:rStyle w:val="Platzhaltertext"/>
            </w:rPr>
            <w:t xml:space="preserve">Wählen Sie einen </w:t>
          </w:r>
          <w:r>
            <w:rPr>
              <w:rStyle w:val="Platzhaltertext"/>
            </w:rPr>
            <w:t>Beteiligungsvorgang</w:t>
          </w:r>
          <w:r w:rsidRPr="00F13345">
            <w:rPr>
              <w:rStyle w:val="Platzhaltertext"/>
            </w:rPr>
            <w:t xml:space="preserve"> aus.</w:t>
          </w:r>
        </w:p>
      </w:docPartBody>
    </w:docPart>
    <w:docPart>
      <w:docPartPr>
        <w:name w:val="MAV Beteiligung § 39 MVG"/>
        <w:style w:val="Standard"/>
        <w:category>
          <w:name w:val="MAV Beteiligung"/>
          <w:gallery w:val="docParts"/>
        </w:category>
        <w:behaviors>
          <w:behavior w:val="content"/>
        </w:behaviors>
        <w:guid w:val="{1A39BF73-9AB5-4CD0-B788-E3046C03389D}"/>
      </w:docPartPr>
      <w:docPartBody>
        <w:sdt>
          <w:sdtPr>
            <w:rPr>
              <w:rFonts w:ascii="Arial" w:hAnsi="Arial" w:cs="Arial"/>
            </w:rPr>
            <w:alias w:val="MAV Beteiligung § 39 MVG"/>
            <w:tag w:val="MAV Beteiligung § 39 MVG"/>
            <w:id w:val="-1397273606"/>
            <w:placeholder>
              <w:docPart w:val="24F709C1EDD44F679925FC6565E6ABF0"/>
            </w:placeholder>
            <w:showingPlcHdr/>
            <w:docPartList>
              <w:docPartGallery w:val="Quick Parts"/>
              <w:docPartCategory w:val="MAV Beteiligung § 39"/>
            </w:docPartList>
          </w:sdtPr>
          <w:sdtEndPr/>
          <w:sdtContent>
            <w:p w:rsidR="00AC2053" w:rsidRPr="002C1D7D" w:rsidRDefault="00AC2053" w:rsidP="00F028EF">
              <w:pPr>
                <w:rPr>
                  <w:rFonts w:ascii="Arial" w:hAnsi="Arial" w:cs="Arial"/>
                  <w:sz w:val="22"/>
                  <w:szCs w:val="22"/>
                </w:rPr>
              </w:pPr>
              <w:r w:rsidRPr="00F13345">
                <w:rPr>
                  <w:rStyle w:val="Platzhaltertext"/>
                </w:rPr>
                <w:t xml:space="preserve">Wählen Sie einen </w:t>
              </w:r>
              <w:r>
                <w:rPr>
                  <w:rStyle w:val="Platzhaltertext"/>
                </w:rPr>
                <w:t>Beteiligungsvorgang</w:t>
              </w:r>
              <w:r w:rsidRPr="00F13345">
                <w:rPr>
                  <w:rStyle w:val="Platzhaltertext"/>
                </w:rPr>
                <w:t xml:space="preserve"> aus.</w:t>
              </w:r>
            </w:p>
          </w:sdtContent>
        </w:sdt>
        <w:p w:rsidR="00A970A4" w:rsidRDefault="00A970A4"/>
      </w:docPartBody>
    </w:docPart>
    <w:docPart>
      <w:docPartPr>
        <w:name w:val="D3CCE468BA1548D3A635F50935102E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01C1AF-7B95-4512-93FA-C712C5A67DAD}"/>
      </w:docPartPr>
      <w:docPartBody>
        <w:p w:rsidR="00DC4143" w:rsidRDefault="00A970A4" w:rsidP="00A970A4">
          <w:pPr>
            <w:pStyle w:val="D3CCE468BA1548D3A635F50935102E8C"/>
          </w:pPr>
          <w:r w:rsidRPr="00DA6153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MAV Stellungnahme § 1 e KAO"/>
        <w:style w:val="Standard"/>
        <w:category>
          <w:name w:val="MAV Beteiligung Stellungnahme"/>
          <w:gallery w:val="docParts"/>
        </w:category>
        <w:behaviors>
          <w:behavior w:val="content"/>
        </w:behaviors>
        <w:guid w:val="{60F16004-CD90-4CB6-944A-CAE7C8508D0E}"/>
      </w:docPartPr>
      <w:docPartBody>
        <w:p w:rsidR="00A970A4" w:rsidRPr="00012E9D" w:rsidRDefault="00A970A4" w:rsidP="00547822">
          <w:pPr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sz w:val="24"/>
              <w:szCs w:val="24"/>
            </w:rPr>
            <w:t xml:space="preserve">Bitte um </w:t>
          </w:r>
          <w:r w:rsidRPr="00547822">
            <w:rPr>
              <w:rFonts w:ascii="Arial" w:hAnsi="Arial" w:cs="Arial"/>
              <w:b/>
              <w:sz w:val="24"/>
              <w:szCs w:val="24"/>
            </w:rPr>
            <w:t>Stellungnahme der MAV zu einem Antrag auf Ausnahmegenehmigung</w:t>
          </w:r>
        </w:p>
        <w:p w:rsidR="00A970A4" w:rsidRPr="00B938F2" w:rsidRDefault="00A970A4" w:rsidP="00B938F2">
          <w:pPr>
            <w:spacing w:line="360" w:lineRule="auto"/>
            <w:ind w:left="851" w:hanging="851"/>
            <w:rPr>
              <w:rFonts w:ascii="Arial" w:hAnsi="Arial" w:cs="Arial"/>
              <w:sz w:val="22"/>
              <w:szCs w:val="22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§ 1 e KAO</w:t>
          </w:r>
          <w:r w:rsidRPr="00B938F2">
            <w:rPr>
              <w:rFonts w:ascii="Arial" w:hAnsi="Arial" w:cs="Arial"/>
              <w:sz w:val="22"/>
              <w:szCs w:val="22"/>
            </w:rPr>
            <w:br/>
          </w:r>
          <w:r>
            <w:rPr>
              <w:rFonts w:ascii="Arial" w:hAnsi="Arial" w:cs="Arial"/>
            </w:rPr>
            <w:t xml:space="preserve">Folgende Ausnahmeregelung wird beantragt: </w:t>
          </w:r>
          <w:sdt>
            <w:sdtPr>
              <w:rPr>
                <w:rFonts w:ascii="Arial" w:hAnsi="Arial" w:cs="Arial"/>
              </w:rPr>
              <w:id w:val="1916740407"/>
              <w:placeholder>
                <w:docPart w:val="D3CCE468BA1548D3A635F50935102E8C"/>
              </w:placeholder>
              <w:showingPlcHdr/>
              <w:text/>
            </w:sdtPr>
            <w:sdtEndPr/>
            <w:sdtContent>
              <w:r w:rsidRPr="00DA6153">
                <w:rPr>
                  <w:rStyle w:val="Platzhaltertext"/>
                </w:rPr>
                <w:t>Klicken Sie hier, um Text einzugeben.</w:t>
              </w:r>
            </w:sdtContent>
          </w:sdt>
          <w:r>
            <w:rPr>
              <w:rFonts w:ascii="Arial" w:hAnsi="Arial" w:cs="Arial"/>
            </w:rPr>
            <w:t xml:space="preserve"> </w:t>
          </w:r>
          <w:r>
            <w:rPr>
              <w:rFonts w:ascii="Arial" w:hAnsi="Arial" w:cs="Arial"/>
            </w:rPr>
            <w:br/>
            <w:t>Der Antrag und ggf. die Begründung des Antrags liegen als Anlage bei.</w:t>
          </w:r>
        </w:p>
        <w:p w:rsidR="00DC4143" w:rsidRDefault="00DC4143"/>
      </w:docPartBody>
    </w:docPart>
    <w:docPart>
      <w:docPartPr>
        <w:name w:val="MAV Beteiligung Stellungnahmen"/>
        <w:style w:val="Standard"/>
        <w:category>
          <w:name w:val="MAV Beteiligung"/>
          <w:gallery w:val="docParts"/>
        </w:category>
        <w:behaviors>
          <w:behavior w:val="content"/>
        </w:behaviors>
        <w:guid w:val="{335EE830-CF86-4D87-B642-E04E478F582D}"/>
      </w:docPartPr>
      <w:docPartBody>
        <w:sdt>
          <w:sdtPr>
            <w:rPr>
              <w:rFonts w:ascii="Arial" w:hAnsi="Arial" w:cs="Arial"/>
            </w:rPr>
            <w:alias w:val="MAV Beteiligung Stellungnahmen"/>
            <w:tag w:val="MAV Beteiligung Stellungnahmen"/>
            <w:id w:val="-1047520070"/>
            <w:placeholder>
              <w:docPart w:val="3A72EC7D8AC844CCB2557FB484D8D695"/>
            </w:placeholder>
            <w:showingPlcHdr/>
            <w:docPartList>
              <w:docPartGallery w:val="Quick Parts"/>
              <w:docPartCategory w:val="MAV Beteiligung Stellungnahme"/>
            </w:docPartList>
          </w:sdtPr>
          <w:sdtEndPr/>
          <w:sdtContent>
            <w:p w:rsidR="00DC4143" w:rsidRPr="00B938F2" w:rsidRDefault="00DC4143" w:rsidP="00F028EF">
              <w:pPr>
                <w:rPr>
                  <w:rFonts w:ascii="Arial" w:hAnsi="Arial" w:cs="Arial"/>
                  <w:sz w:val="22"/>
                  <w:szCs w:val="22"/>
                </w:rPr>
              </w:pPr>
              <w:r>
                <w:rPr>
                  <w:rStyle w:val="Platzhaltertext"/>
                </w:rPr>
                <w:t>Wählen Sie eine</w:t>
              </w:r>
              <w:r w:rsidRPr="00DA6153">
                <w:rPr>
                  <w:rStyle w:val="Platzhaltertext"/>
                </w:rPr>
                <w:t xml:space="preserve"> </w:t>
              </w:r>
              <w:r>
                <w:rPr>
                  <w:rStyle w:val="Platzhaltertext"/>
                </w:rPr>
                <w:t>Stellungnahme</w:t>
              </w:r>
              <w:r w:rsidRPr="00DA6153">
                <w:rPr>
                  <w:rStyle w:val="Platzhaltertext"/>
                </w:rPr>
                <w:t xml:space="preserve"> aus.</w:t>
              </w:r>
            </w:p>
          </w:sdtContent>
        </w:sdt>
        <w:p w:rsidR="00A63055" w:rsidRDefault="00A63055"/>
      </w:docPartBody>
    </w:docPart>
    <w:docPart>
      <w:docPartPr>
        <w:name w:val="3A72EC7D8AC844CCB2557FB484D8D6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8DE5C07-86B9-4DE4-9215-88FEA8214825}"/>
      </w:docPartPr>
      <w:docPartBody>
        <w:p w:rsidR="00A63055" w:rsidRDefault="00DC4143" w:rsidP="00DC4143">
          <w:pPr>
            <w:pStyle w:val="3A72EC7D8AC844CCB2557FB484D8D695"/>
          </w:pPr>
          <w:r>
            <w:rPr>
              <w:rStyle w:val="Platzhaltertext"/>
            </w:rPr>
            <w:t>Wählen Sie eine</w:t>
          </w:r>
          <w:r w:rsidRPr="00DA6153">
            <w:rPr>
              <w:rStyle w:val="Platzhaltertext"/>
            </w:rPr>
            <w:t xml:space="preserve"> </w:t>
          </w:r>
          <w:r>
            <w:rPr>
              <w:rStyle w:val="Platzhaltertext"/>
            </w:rPr>
            <w:t>Stellungnahme</w:t>
          </w:r>
          <w:r w:rsidRPr="00DA6153">
            <w:rPr>
              <w:rStyle w:val="Platzhaltertext"/>
            </w:rPr>
            <w:t xml:space="preserve"> aus.</w:t>
          </w:r>
        </w:p>
      </w:docPartBody>
    </w:docPart>
    <w:docPart>
      <w:docPartPr>
        <w:name w:val="Info MAV - Abmahnung"/>
        <w:style w:val="Standard"/>
        <w:category>
          <w:name w:val="MAV Beteiligung Information"/>
          <w:gallery w:val="docParts"/>
        </w:category>
        <w:behaviors>
          <w:behavior w:val="content"/>
        </w:behaviors>
        <w:guid w:val="{5CDE970E-007A-481F-B31A-EED24584DE20}"/>
      </w:docPartPr>
      <w:docPartBody>
        <w:p w:rsidR="00A63055" w:rsidRPr="00012E9D" w:rsidRDefault="00A63055" w:rsidP="00012E9D">
          <w:pPr>
            <w:rPr>
              <w:rFonts w:ascii="Arial" w:hAnsi="Arial" w:cs="Arial"/>
              <w:b/>
              <w:sz w:val="24"/>
              <w:szCs w:val="24"/>
            </w:rPr>
          </w:pPr>
          <w:r w:rsidRPr="00547822">
            <w:rPr>
              <w:rFonts w:ascii="Arial" w:hAnsi="Arial" w:cs="Arial"/>
              <w:b/>
              <w:sz w:val="24"/>
              <w:szCs w:val="24"/>
            </w:rPr>
            <w:t>Information aufgrund vertrauensvoller Zusammenarbeit (</w:t>
          </w:r>
          <w:r>
            <w:rPr>
              <w:rFonts w:ascii="Arial" w:hAnsi="Arial" w:cs="Arial"/>
              <w:b/>
              <w:sz w:val="24"/>
              <w:szCs w:val="24"/>
            </w:rPr>
            <w:t xml:space="preserve">nach </w:t>
          </w:r>
          <w:r w:rsidRPr="00547822">
            <w:rPr>
              <w:rFonts w:ascii="Arial" w:hAnsi="Arial" w:cs="Arial"/>
              <w:b/>
              <w:sz w:val="24"/>
              <w:szCs w:val="24"/>
            </w:rPr>
            <w:t>§ 34 MV</w:t>
          </w:r>
          <w:r>
            <w:rPr>
              <w:rFonts w:ascii="Arial" w:hAnsi="Arial" w:cs="Arial"/>
              <w:b/>
              <w:sz w:val="24"/>
              <w:szCs w:val="24"/>
            </w:rPr>
            <w:t>G)</w:t>
          </w:r>
        </w:p>
        <w:p w:rsidR="00A63055" w:rsidRDefault="00A63055" w:rsidP="00913CB2">
          <w:pPr>
            <w:autoSpaceDE w:val="0"/>
            <w:autoSpaceDN w:val="0"/>
            <w:adjustRightInd w:val="0"/>
            <w:spacing w:after="0" w:line="240" w:lineRule="auto"/>
            <w:ind w:left="567" w:hanging="567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Abmahnung</w:t>
          </w:r>
        </w:p>
        <w:p w:rsidR="005A2D7F" w:rsidRDefault="005A2D7F"/>
      </w:docPartBody>
    </w:docPart>
    <w:docPart>
      <w:docPartPr>
        <w:name w:val="Info MAV - Auflösungsvertrag"/>
        <w:style w:val="Standard"/>
        <w:category>
          <w:name w:val="MAV Beteiligung Information"/>
          <w:gallery w:val="docParts"/>
        </w:category>
        <w:behaviors>
          <w:behavior w:val="content"/>
        </w:behaviors>
        <w:guid w:val="{D472D9A4-8435-4DE0-B20A-E1097DF40C86}"/>
      </w:docPartPr>
      <w:docPartBody>
        <w:p w:rsidR="00A63055" w:rsidRPr="00012E9D" w:rsidRDefault="00A63055" w:rsidP="00012E9D">
          <w:pPr>
            <w:rPr>
              <w:rFonts w:ascii="Arial" w:hAnsi="Arial" w:cs="Arial"/>
              <w:b/>
              <w:sz w:val="24"/>
              <w:szCs w:val="24"/>
            </w:rPr>
          </w:pPr>
          <w:r w:rsidRPr="00547822">
            <w:rPr>
              <w:rFonts w:ascii="Arial" w:hAnsi="Arial" w:cs="Arial"/>
              <w:b/>
              <w:sz w:val="24"/>
              <w:szCs w:val="24"/>
            </w:rPr>
            <w:t>Information aufgrund vertrauensvoller Zusammenarbeit (</w:t>
          </w:r>
          <w:r>
            <w:rPr>
              <w:rFonts w:ascii="Arial" w:hAnsi="Arial" w:cs="Arial"/>
              <w:b/>
              <w:sz w:val="24"/>
              <w:szCs w:val="24"/>
            </w:rPr>
            <w:t xml:space="preserve">nach </w:t>
          </w:r>
          <w:r w:rsidRPr="00547822">
            <w:rPr>
              <w:rFonts w:ascii="Arial" w:hAnsi="Arial" w:cs="Arial"/>
              <w:b/>
              <w:sz w:val="24"/>
              <w:szCs w:val="24"/>
            </w:rPr>
            <w:t>§ 34 MV</w:t>
          </w:r>
          <w:r>
            <w:rPr>
              <w:rFonts w:ascii="Arial" w:hAnsi="Arial" w:cs="Arial"/>
              <w:b/>
              <w:sz w:val="24"/>
              <w:szCs w:val="24"/>
            </w:rPr>
            <w:t>G)</w:t>
          </w:r>
        </w:p>
        <w:p w:rsidR="00A63055" w:rsidRDefault="00A63055" w:rsidP="00913CB2">
          <w:pPr>
            <w:autoSpaceDE w:val="0"/>
            <w:autoSpaceDN w:val="0"/>
            <w:adjustRightInd w:val="0"/>
            <w:spacing w:after="0" w:line="360" w:lineRule="auto"/>
            <w:ind w:left="539" w:hanging="539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Auflösungsvertrag</w:t>
          </w:r>
        </w:p>
        <w:p w:rsidR="005A2D7F" w:rsidRDefault="005A2D7F"/>
      </w:docPartBody>
    </w:docPart>
    <w:docPart>
      <w:docPartPr>
        <w:name w:val="Info MAV - Elternzeit"/>
        <w:style w:val="Standard"/>
        <w:category>
          <w:name w:val="MAV Beteiligung Information"/>
          <w:gallery w:val="docParts"/>
        </w:category>
        <w:behaviors>
          <w:behavior w:val="content"/>
        </w:behaviors>
        <w:guid w:val="{94F6F1DA-4B9C-4B8C-B34F-51089B60525D}"/>
      </w:docPartPr>
      <w:docPartBody>
        <w:p w:rsidR="00A63055" w:rsidRPr="00012E9D" w:rsidRDefault="00A63055" w:rsidP="00012E9D">
          <w:pPr>
            <w:rPr>
              <w:rFonts w:ascii="Arial" w:hAnsi="Arial" w:cs="Arial"/>
              <w:b/>
              <w:sz w:val="24"/>
              <w:szCs w:val="24"/>
            </w:rPr>
          </w:pPr>
          <w:r w:rsidRPr="00547822">
            <w:rPr>
              <w:rFonts w:ascii="Arial" w:hAnsi="Arial" w:cs="Arial"/>
              <w:b/>
              <w:sz w:val="24"/>
              <w:szCs w:val="24"/>
            </w:rPr>
            <w:t>Information aufgrund vertrauensvoller Zusammenarbeit (</w:t>
          </w:r>
          <w:r>
            <w:rPr>
              <w:rFonts w:ascii="Arial" w:hAnsi="Arial" w:cs="Arial"/>
              <w:b/>
              <w:sz w:val="24"/>
              <w:szCs w:val="24"/>
            </w:rPr>
            <w:t xml:space="preserve">nach </w:t>
          </w:r>
          <w:r w:rsidRPr="00547822">
            <w:rPr>
              <w:rFonts w:ascii="Arial" w:hAnsi="Arial" w:cs="Arial"/>
              <w:b/>
              <w:sz w:val="24"/>
              <w:szCs w:val="24"/>
            </w:rPr>
            <w:t>§ 34 MV</w:t>
          </w:r>
          <w:r>
            <w:rPr>
              <w:rFonts w:ascii="Arial" w:hAnsi="Arial" w:cs="Arial"/>
              <w:b/>
              <w:sz w:val="24"/>
              <w:szCs w:val="24"/>
            </w:rPr>
            <w:t>G)</w:t>
          </w:r>
        </w:p>
        <w:p w:rsidR="005A2D7F" w:rsidRDefault="00A63055" w:rsidP="00A63055">
          <w:pPr>
            <w:pStyle w:val="InfoMAV-Elternzeit"/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Elternzeit</w:t>
          </w:r>
        </w:p>
      </w:docPartBody>
    </w:docPart>
    <w:docPart>
      <w:docPartPr>
        <w:name w:val="Info MAV - Ausscheiden MA"/>
        <w:style w:val="Standard"/>
        <w:category>
          <w:name w:val="MAV Beteiligung Information"/>
          <w:gallery w:val="docParts"/>
        </w:category>
        <w:behaviors>
          <w:behavior w:val="content"/>
        </w:behaviors>
        <w:guid w:val="{41DA27F9-DC48-489D-BD49-4BB1071311FB}"/>
      </w:docPartPr>
      <w:docPartBody>
        <w:p w:rsidR="00A63055" w:rsidRPr="00012E9D" w:rsidRDefault="00A63055" w:rsidP="00012E9D">
          <w:pPr>
            <w:rPr>
              <w:rFonts w:ascii="Arial" w:hAnsi="Arial" w:cs="Arial"/>
              <w:b/>
              <w:sz w:val="24"/>
              <w:szCs w:val="24"/>
            </w:rPr>
          </w:pPr>
          <w:r w:rsidRPr="00547822">
            <w:rPr>
              <w:rFonts w:ascii="Arial" w:hAnsi="Arial" w:cs="Arial"/>
              <w:b/>
              <w:sz w:val="24"/>
              <w:szCs w:val="24"/>
            </w:rPr>
            <w:t>Information aufgrund vertrauensvoller Zusammenarbeit (</w:t>
          </w:r>
          <w:r>
            <w:rPr>
              <w:rFonts w:ascii="Arial" w:hAnsi="Arial" w:cs="Arial"/>
              <w:b/>
              <w:sz w:val="24"/>
              <w:szCs w:val="24"/>
            </w:rPr>
            <w:t xml:space="preserve">nach </w:t>
          </w:r>
          <w:r w:rsidRPr="00547822">
            <w:rPr>
              <w:rFonts w:ascii="Arial" w:hAnsi="Arial" w:cs="Arial"/>
              <w:b/>
              <w:sz w:val="24"/>
              <w:szCs w:val="24"/>
            </w:rPr>
            <w:t>§ 34 MV</w:t>
          </w:r>
          <w:r>
            <w:rPr>
              <w:rFonts w:ascii="Arial" w:hAnsi="Arial" w:cs="Arial"/>
              <w:b/>
              <w:sz w:val="24"/>
              <w:szCs w:val="24"/>
            </w:rPr>
            <w:t>G)</w:t>
          </w:r>
        </w:p>
        <w:p w:rsidR="00A63055" w:rsidRDefault="00A63055" w:rsidP="00913CB2">
          <w:pPr>
            <w:autoSpaceDE w:val="0"/>
            <w:autoSpaceDN w:val="0"/>
            <w:adjustRightInd w:val="0"/>
            <w:spacing w:after="0" w:line="360" w:lineRule="auto"/>
            <w:ind w:left="539" w:hanging="539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Eigenkündigung/Ausscheiden der Mitarbeiterin/des Mitarbeiters</w:t>
          </w:r>
        </w:p>
        <w:p w:rsidR="005A2D7F" w:rsidRDefault="005A2D7F"/>
      </w:docPartBody>
    </w:docPart>
    <w:docPart>
      <w:docPartPr>
        <w:name w:val="Info MAV - Schwangerschaft"/>
        <w:style w:val="Standard"/>
        <w:category>
          <w:name w:val="MAV Beteiligung Information"/>
          <w:gallery w:val="docParts"/>
        </w:category>
        <w:behaviors>
          <w:behavior w:val="content"/>
        </w:behaviors>
        <w:guid w:val="{B663E3DC-7868-4AD1-8D27-AAA3FA1CB505}"/>
      </w:docPartPr>
      <w:docPartBody>
        <w:p w:rsidR="00A63055" w:rsidRPr="00012E9D" w:rsidRDefault="00A63055" w:rsidP="00012E9D">
          <w:pPr>
            <w:rPr>
              <w:rFonts w:ascii="Arial" w:hAnsi="Arial" w:cs="Arial"/>
              <w:b/>
              <w:sz w:val="24"/>
              <w:szCs w:val="24"/>
            </w:rPr>
          </w:pPr>
          <w:r w:rsidRPr="00547822">
            <w:rPr>
              <w:rFonts w:ascii="Arial" w:hAnsi="Arial" w:cs="Arial"/>
              <w:b/>
              <w:sz w:val="24"/>
              <w:szCs w:val="24"/>
            </w:rPr>
            <w:t>Information aufgrund vertrauensvoller Zusammenarbeit (</w:t>
          </w:r>
          <w:r>
            <w:rPr>
              <w:rFonts w:ascii="Arial" w:hAnsi="Arial" w:cs="Arial"/>
              <w:b/>
              <w:sz w:val="24"/>
              <w:szCs w:val="24"/>
            </w:rPr>
            <w:t xml:space="preserve">nach </w:t>
          </w:r>
          <w:r w:rsidRPr="00547822">
            <w:rPr>
              <w:rFonts w:ascii="Arial" w:hAnsi="Arial" w:cs="Arial"/>
              <w:b/>
              <w:sz w:val="24"/>
              <w:szCs w:val="24"/>
            </w:rPr>
            <w:t>§ 34 MV</w:t>
          </w:r>
          <w:r>
            <w:rPr>
              <w:rFonts w:ascii="Arial" w:hAnsi="Arial" w:cs="Arial"/>
              <w:b/>
              <w:sz w:val="24"/>
              <w:szCs w:val="24"/>
            </w:rPr>
            <w:t>G)</w:t>
          </w:r>
        </w:p>
        <w:p w:rsidR="00A63055" w:rsidRDefault="00A63055" w:rsidP="00913CB2">
          <w:pPr>
            <w:autoSpaceDE w:val="0"/>
            <w:autoSpaceDN w:val="0"/>
            <w:adjustRightInd w:val="0"/>
            <w:spacing w:after="0" w:line="360" w:lineRule="auto"/>
            <w:ind w:left="539" w:hanging="539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Schwangerschaft</w:t>
          </w:r>
        </w:p>
        <w:p w:rsidR="005A2D7F" w:rsidRDefault="005A2D7F"/>
      </w:docPartBody>
    </w:docPart>
    <w:docPart>
      <w:docPartPr>
        <w:name w:val="Info MAV - Sonderurlaub"/>
        <w:style w:val="Standard"/>
        <w:category>
          <w:name w:val="MAV Beteiligung Information"/>
          <w:gallery w:val="docParts"/>
        </w:category>
        <w:behaviors>
          <w:behavior w:val="content"/>
        </w:behaviors>
        <w:guid w:val="{176835C5-D3C8-47A3-A755-9D12B44E5984}"/>
      </w:docPartPr>
      <w:docPartBody>
        <w:p w:rsidR="00A63055" w:rsidRPr="00012E9D" w:rsidRDefault="00A63055" w:rsidP="00012E9D">
          <w:pPr>
            <w:rPr>
              <w:rFonts w:ascii="Arial" w:hAnsi="Arial" w:cs="Arial"/>
              <w:b/>
              <w:sz w:val="24"/>
              <w:szCs w:val="24"/>
            </w:rPr>
          </w:pPr>
          <w:r w:rsidRPr="00547822">
            <w:rPr>
              <w:rFonts w:ascii="Arial" w:hAnsi="Arial" w:cs="Arial"/>
              <w:b/>
              <w:sz w:val="24"/>
              <w:szCs w:val="24"/>
            </w:rPr>
            <w:t>Information aufgrund vertrauensvoller Zusammenarbeit (</w:t>
          </w:r>
          <w:r>
            <w:rPr>
              <w:rFonts w:ascii="Arial" w:hAnsi="Arial" w:cs="Arial"/>
              <w:b/>
              <w:sz w:val="24"/>
              <w:szCs w:val="24"/>
            </w:rPr>
            <w:t xml:space="preserve">nach </w:t>
          </w:r>
          <w:r w:rsidRPr="00547822">
            <w:rPr>
              <w:rFonts w:ascii="Arial" w:hAnsi="Arial" w:cs="Arial"/>
              <w:b/>
              <w:sz w:val="24"/>
              <w:szCs w:val="24"/>
            </w:rPr>
            <w:t>§ 34 MV</w:t>
          </w:r>
          <w:r>
            <w:rPr>
              <w:rFonts w:ascii="Arial" w:hAnsi="Arial" w:cs="Arial"/>
              <w:b/>
              <w:sz w:val="24"/>
              <w:szCs w:val="24"/>
            </w:rPr>
            <w:t>G)</w:t>
          </w:r>
        </w:p>
        <w:p w:rsidR="00A63055" w:rsidRDefault="00A63055" w:rsidP="00913CB2">
          <w:pPr>
            <w:autoSpaceDE w:val="0"/>
            <w:autoSpaceDN w:val="0"/>
            <w:adjustRightInd w:val="0"/>
            <w:spacing w:after="0" w:line="360" w:lineRule="auto"/>
            <w:ind w:left="539" w:hanging="539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Sonderurlaub</w:t>
          </w:r>
        </w:p>
        <w:p w:rsidR="005A2D7F" w:rsidRDefault="005A2D7F"/>
      </w:docPartBody>
    </w:docPart>
    <w:docPart>
      <w:docPartPr>
        <w:name w:val="E4BE3984C3384949B0129DF33208003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F1F19CA-0C60-43FF-87F3-D0A442CD9BC6}"/>
      </w:docPartPr>
      <w:docPartBody>
        <w:p w:rsidR="005A2D7F" w:rsidRDefault="00A63055" w:rsidP="00A63055">
          <w:pPr>
            <w:pStyle w:val="E4BE3984C3384949B0129DF33208003F1"/>
          </w:pPr>
          <w:r w:rsidRPr="0085057E">
            <w:rPr>
              <w:rStyle w:val="Platzhaltertext"/>
            </w:rPr>
            <w:t xml:space="preserve">Klicken Sie hier, um </w:t>
          </w:r>
          <w:r>
            <w:rPr>
              <w:rStyle w:val="Platzhaltertext"/>
            </w:rPr>
            <w:t xml:space="preserve">die Information </w:t>
          </w:r>
          <w:r w:rsidRPr="0085057E">
            <w:rPr>
              <w:rStyle w:val="Platzhaltertext"/>
            </w:rPr>
            <w:t>einzugeben.</w:t>
          </w:r>
        </w:p>
      </w:docPartBody>
    </w:docPart>
    <w:docPart>
      <w:docPartPr>
        <w:name w:val="Info MAV - Sonstiges"/>
        <w:style w:val="Standard"/>
        <w:category>
          <w:name w:val="MAV Beteiligung Information"/>
          <w:gallery w:val="docParts"/>
        </w:category>
        <w:behaviors>
          <w:behavior w:val="content"/>
        </w:behaviors>
        <w:guid w:val="{25B78ACB-EA18-42A1-993B-CCB96A7F4ADE}"/>
      </w:docPartPr>
      <w:docPartBody>
        <w:p w:rsidR="00A63055" w:rsidRPr="00012E9D" w:rsidRDefault="00A63055" w:rsidP="00012E9D">
          <w:pPr>
            <w:rPr>
              <w:rFonts w:ascii="Arial" w:hAnsi="Arial" w:cs="Arial"/>
              <w:b/>
              <w:sz w:val="24"/>
              <w:szCs w:val="24"/>
            </w:rPr>
          </w:pPr>
          <w:r w:rsidRPr="00547822">
            <w:rPr>
              <w:rFonts w:ascii="Arial" w:hAnsi="Arial" w:cs="Arial"/>
              <w:b/>
              <w:sz w:val="24"/>
              <w:szCs w:val="24"/>
            </w:rPr>
            <w:t>Information aufgrund vertrauensvoller Zusammenarbeit (</w:t>
          </w:r>
          <w:r>
            <w:rPr>
              <w:rFonts w:ascii="Arial" w:hAnsi="Arial" w:cs="Arial"/>
              <w:b/>
              <w:sz w:val="24"/>
              <w:szCs w:val="24"/>
            </w:rPr>
            <w:t xml:space="preserve">nach </w:t>
          </w:r>
          <w:r w:rsidRPr="00547822">
            <w:rPr>
              <w:rFonts w:ascii="Arial" w:hAnsi="Arial" w:cs="Arial"/>
              <w:b/>
              <w:sz w:val="24"/>
              <w:szCs w:val="24"/>
            </w:rPr>
            <w:t>§ 34 MV</w:t>
          </w:r>
          <w:r>
            <w:rPr>
              <w:rFonts w:ascii="Arial" w:hAnsi="Arial" w:cs="Arial"/>
              <w:b/>
              <w:sz w:val="24"/>
              <w:szCs w:val="24"/>
            </w:rPr>
            <w:t>G)</w:t>
          </w:r>
        </w:p>
        <w:p w:rsidR="00A63055" w:rsidRDefault="00A63055" w:rsidP="00913CB2">
          <w:pPr>
            <w:autoSpaceDE w:val="0"/>
            <w:autoSpaceDN w:val="0"/>
            <w:adjustRightInd w:val="0"/>
            <w:spacing w:after="0" w:line="360" w:lineRule="auto"/>
            <w:ind w:left="539" w:hanging="539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tag w:val="Sonstige Info"/>
              <w:id w:val="2049264609"/>
              <w:placeholder>
                <w:docPart w:val="E4BE3984C3384949B0129DF33208003F"/>
              </w:placeholder>
              <w:showingPlcHdr/>
              <w:text/>
            </w:sdtPr>
            <w:sdtEndPr/>
            <w:sdtContent>
              <w:r w:rsidRPr="0085057E">
                <w:rPr>
                  <w:rStyle w:val="Platzhaltertext"/>
                </w:rPr>
                <w:t xml:space="preserve">Klicken Sie hier, um </w:t>
              </w:r>
              <w:r>
                <w:rPr>
                  <w:rStyle w:val="Platzhaltertext"/>
                </w:rPr>
                <w:t xml:space="preserve">die Information </w:t>
              </w:r>
              <w:r w:rsidRPr="0085057E">
                <w:rPr>
                  <w:rStyle w:val="Platzhaltertext"/>
                </w:rPr>
                <w:t>einzugeben.</w:t>
              </w:r>
            </w:sdtContent>
          </w:sdt>
        </w:p>
        <w:p w:rsidR="005A2D7F" w:rsidRDefault="005A2D7F"/>
      </w:docPartBody>
    </w:docPart>
    <w:docPart>
      <w:docPartPr>
        <w:name w:val="MAV Beteiligung Informationen"/>
        <w:style w:val="Standard"/>
        <w:category>
          <w:name w:val="MAV Beteiligung"/>
          <w:gallery w:val="docParts"/>
        </w:category>
        <w:behaviors>
          <w:behavior w:val="content"/>
        </w:behaviors>
        <w:guid w:val="{3B4A1DD5-EAC0-48B3-8BF3-F4112738107C}"/>
      </w:docPartPr>
      <w:docPartBody>
        <w:sdt>
          <w:sdtPr>
            <w:rPr>
              <w:rFonts w:ascii="Arial" w:hAnsi="Arial" w:cs="Arial"/>
            </w:rPr>
            <w:alias w:val="Information an die MAV"/>
            <w:tag w:val="Information an die MAV"/>
            <w:id w:val="264658603"/>
            <w:placeholder>
              <w:docPart w:val="AFC4A74C001044A09C0D7D19607B17E0"/>
            </w:placeholder>
            <w:showingPlcHdr/>
            <w:docPartList>
              <w:docPartGallery w:val="Quick Parts"/>
              <w:docPartCategory w:val="MAV Beteiligung Information"/>
            </w:docPartList>
          </w:sdtPr>
          <w:sdtEndPr/>
          <w:sdtContent>
            <w:p w:rsidR="00A63055" w:rsidRPr="00B938F2" w:rsidRDefault="00A63055" w:rsidP="00F028EF">
              <w:pPr>
                <w:rPr>
                  <w:rFonts w:ascii="Arial" w:hAnsi="Arial" w:cs="Arial"/>
                </w:rPr>
              </w:pPr>
              <w:r w:rsidRPr="0085057E">
                <w:rPr>
                  <w:rStyle w:val="Platzhaltertext"/>
                </w:rPr>
                <w:t xml:space="preserve">Wählen Sie einen </w:t>
              </w:r>
              <w:r>
                <w:rPr>
                  <w:rStyle w:val="Platzhaltertext"/>
                </w:rPr>
                <w:t>Vorgang</w:t>
              </w:r>
              <w:r w:rsidRPr="0085057E">
                <w:rPr>
                  <w:rStyle w:val="Platzhaltertext"/>
                </w:rPr>
                <w:t xml:space="preserve"> aus.</w:t>
              </w:r>
            </w:p>
          </w:sdtContent>
        </w:sdt>
        <w:p w:rsidR="005A2D7F" w:rsidRDefault="005A2D7F"/>
      </w:docPartBody>
    </w:docPart>
    <w:docPart>
      <w:docPartPr>
        <w:name w:val="AFC4A74C001044A09C0D7D19607B17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64438C7-B13A-4948-B1FF-E9BF6CA9BE97}"/>
      </w:docPartPr>
      <w:docPartBody>
        <w:p w:rsidR="005A2D7F" w:rsidRDefault="00A63055" w:rsidP="00A63055">
          <w:pPr>
            <w:pStyle w:val="AFC4A74C001044A09C0D7D19607B17E0"/>
          </w:pPr>
          <w:r w:rsidRPr="0085057E">
            <w:rPr>
              <w:rStyle w:val="Platzhaltertext"/>
            </w:rPr>
            <w:t xml:space="preserve">Wählen Sie einen </w:t>
          </w:r>
          <w:r>
            <w:rPr>
              <w:rStyle w:val="Platzhaltertext"/>
            </w:rPr>
            <w:t>Vorgang</w:t>
          </w:r>
          <w:r w:rsidRPr="0085057E">
            <w:rPr>
              <w:rStyle w:val="Platzhaltertext"/>
            </w:rPr>
            <w:t xml:space="preserve"> aus.</w:t>
          </w:r>
        </w:p>
      </w:docPartBody>
    </w:docPart>
    <w:docPart>
      <w:docPartPr>
        <w:name w:val="F471737A734A4D2191B7F46A63BD20E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6CE6246-43E4-4BB3-9274-34C32ED1BBED}"/>
      </w:docPartPr>
      <w:docPartBody>
        <w:p w:rsidR="003A0093" w:rsidRDefault="003C4CE0" w:rsidP="003C4CE0">
          <w:pPr>
            <w:pStyle w:val="F471737A734A4D2191B7F46A63BD20E78"/>
          </w:pPr>
          <w:r w:rsidRPr="0083552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923119401E244E18016AACA1EB3430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9AFB8EA-1FA2-43BA-A028-3705AFDD9AA5}"/>
      </w:docPartPr>
      <w:docPartBody>
        <w:p w:rsidR="006C70EF" w:rsidRDefault="003C4CE0" w:rsidP="003C4CE0">
          <w:pPr>
            <w:pStyle w:val="1923119401E244E18016AACA1EB343027"/>
          </w:pPr>
          <w:r w:rsidRPr="00F358F4">
            <w:rPr>
              <w:rStyle w:val="Platzhaltertext"/>
            </w:rPr>
            <w:t>Datum einzugeben.</w:t>
          </w:r>
        </w:p>
      </w:docPartBody>
    </w:docPart>
    <w:docPart>
      <w:docPartPr>
        <w:name w:val="DF42D02F6FD14518BC9A6D65BBD8756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EAFDE27-1947-4FD0-9F92-4E14D4A1E14A}"/>
      </w:docPartPr>
      <w:docPartBody>
        <w:p w:rsidR="006C70EF" w:rsidRDefault="003C4CE0" w:rsidP="003C4CE0">
          <w:pPr>
            <w:pStyle w:val="DF42D02F6FD14518BC9A6D65BBD875677"/>
          </w:pPr>
          <w:r w:rsidRPr="00F358F4">
            <w:rPr>
              <w:rStyle w:val="Platzhaltertext"/>
            </w:rPr>
            <w:t>Datum einzugeben.</w:t>
          </w:r>
        </w:p>
      </w:docPartBody>
    </w:docPart>
    <w:docPart>
      <w:docPartPr>
        <w:name w:val="CF63B067D0324C1080C0234EF12F4CB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F22134-FA48-4247-8E2C-291308D59126}"/>
      </w:docPartPr>
      <w:docPartBody>
        <w:p w:rsidR="006C70EF" w:rsidRDefault="003C4CE0" w:rsidP="003C4CE0">
          <w:pPr>
            <w:pStyle w:val="CF63B067D0324C1080C0234EF12F4CB06"/>
          </w:pPr>
          <w:r w:rsidRPr="00F358F4">
            <w:rPr>
              <w:rStyle w:val="Platzhaltertext"/>
            </w:rPr>
            <w:t>Datum einzugeben.</w:t>
          </w:r>
        </w:p>
      </w:docPartBody>
    </w:docPart>
    <w:docPart>
      <w:docPartPr>
        <w:name w:val="50F2D54558634512B524D6F3BBC1D5D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F783AB7-06A5-43B6-88D9-BC6D4E35ED10}"/>
      </w:docPartPr>
      <w:docPartBody>
        <w:p w:rsidR="006C70EF" w:rsidRDefault="003C4CE0" w:rsidP="003C4CE0">
          <w:pPr>
            <w:pStyle w:val="50F2D54558634512B524D6F3BBC1D5DC5"/>
          </w:pPr>
          <w:r w:rsidRPr="008D06A9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EEA4C348A894858B772B947FE0183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26DF6CC-C957-42AE-8F30-D9E1F274D0BB}"/>
      </w:docPartPr>
      <w:docPartBody>
        <w:p w:rsidR="00C54CE7" w:rsidRDefault="003C4CE0" w:rsidP="003C4CE0">
          <w:pPr>
            <w:pStyle w:val="7EEA4C348A894858B772B947FE0183394"/>
          </w:pPr>
          <w:r>
            <w:rPr>
              <w:rStyle w:val="Platzhaltertext"/>
            </w:rPr>
            <w:t>Anstellungsträger/Dienststelle</w:t>
          </w:r>
        </w:p>
      </w:docPartBody>
    </w:docPart>
    <w:docPart>
      <w:docPartPr>
        <w:name w:val="964FBA10FC0140DDB0A3E3793F865E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0887EB7-9D67-4B45-80E4-E9E7BF457BB0}"/>
      </w:docPartPr>
      <w:docPartBody>
        <w:p w:rsidR="00C54CE7" w:rsidRDefault="003C4CE0" w:rsidP="003C4CE0">
          <w:pPr>
            <w:pStyle w:val="964FBA10FC0140DDB0A3E3793F865EB13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AE97F29AC6A64D61BED19B558102008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88A0196-F552-4426-882E-0922C03B2290}"/>
      </w:docPartPr>
      <w:docPartBody>
        <w:p w:rsidR="00C54CE7" w:rsidRDefault="003C4CE0" w:rsidP="003C4CE0">
          <w:pPr>
            <w:pStyle w:val="AE97F29AC6A64D61BED19B558102008B2"/>
          </w:pPr>
          <w:r>
            <w:rPr>
              <w:rStyle w:val="Platzhaltertext"/>
            </w:rPr>
            <w:t>Straße</w:t>
          </w:r>
        </w:p>
      </w:docPartBody>
    </w:docPart>
    <w:docPart>
      <w:docPartPr>
        <w:name w:val="6A322291824243D6BBF9AE8EC6A3AF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FD386F4-3130-4FE9-A104-65B97D07EDE4}"/>
      </w:docPartPr>
      <w:docPartBody>
        <w:p w:rsidR="00C54CE7" w:rsidRDefault="003C4CE0" w:rsidP="003C4CE0">
          <w:pPr>
            <w:pStyle w:val="6A322291824243D6BBF9AE8EC6A3AFAB2"/>
          </w:pPr>
          <w:r>
            <w:rPr>
              <w:rStyle w:val="Platzhaltertext"/>
            </w:rPr>
            <w:t>PLZ Ort</w:t>
          </w:r>
        </w:p>
      </w:docPartBody>
    </w:docPart>
    <w:docPart>
      <w:docPartPr>
        <w:name w:val="DefaultPlaceholder_10818685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725F52B-914A-45EF-9A8E-8836EBEC8499}"/>
      </w:docPartPr>
      <w:docPartBody>
        <w:p w:rsidR="00B3366F" w:rsidRDefault="00C54CE7">
          <w:r w:rsidRPr="00F358F4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Zustimmung zur AZE"/>
        <w:style w:val="Standard"/>
        <w:category>
          <w:name w:val="MAV Beteiligung"/>
          <w:gallery w:val="docParts"/>
        </w:category>
        <w:behaviors>
          <w:behavior w:val="content"/>
        </w:behaviors>
        <w:guid w:val="{1E2BAAC5-E5EC-409D-BBCD-A08521E8A6E2}"/>
      </w:docPartPr>
      <w:docPartBody>
        <w:p w:rsidR="00D31100" w:rsidRPr="00012E9D" w:rsidRDefault="00D31100" w:rsidP="00967112">
          <w:pPr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sz w:val="24"/>
              <w:szCs w:val="24"/>
            </w:rPr>
            <w:t>Bitte um Zustimmung zur Arbeitszeitermittlung (AZE)</w:t>
          </w:r>
        </w:p>
        <w:p w:rsidR="00D31100" w:rsidRDefault="00D31100" w:rsidP="00821B48">
          <w:pPr>
            <w:spacing w:after="200" w:line="360" w:lineRule="auto"/>
            <w:ind w:left="851" w:hanging="851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§ 39 Abs. 1 KAO</w:t>
          </w:r>
          <w:r w:rsidRPr="00B938F2">
            <w:rPr>
              <w:rFonts w:ascii="Arial" w:hAnsi="Arial" w:cs="Arial"/>
              <w:sz w:val="22"/>
              <w:szCs w:val="22"/>
            </w:rPr>
            <w:br/>
          </w:r>
          <w:r>
            <w:rPr>
              <w:rFonts w:ascii="Arial" w:hAnsi="Arial" w:cs="Arial"/>
            </w:rPr>
            <w:t xml:space="preserve">Die Arbeitszeitermittlung gilt ab dem </w:t>
          </w:r>
          <w:sdt>
            <w:sdtPr>
              <w:rPr>
                <w:rFonts w:ascii="Arial" w:hAnsi="Arial" w:cs="Arial"/>
              </w:rPr>
              <w:id w:val="38710762"/>
              <w:placeholder>
                <w:docPart w:val="4C3E51E9D6154723BAB01D964EB04C1A"/>
              </w:placeholder>
              <w:showingPlcHdr/>
              <w:date>
                <w:dateFormat w:val="dd.MM.yyyy"/>
                <w:lid w:val="de-DE"/>
                <w:storeMappedDataAs w:val="dateTime"/>
                <w:calendar w:val="gregorian"/>
              </w:date>
            </w:sdtPr>
            <w:sdtEndPr/>
            <w:sdtContent>
              <w:r w:rsidRPr="00A27EE3">
                <w:rPr>
                  <w:rStyle w:val="Platzhaltertext"/>
                </w:rPr>
                <w:t>Datum einzugeben</w:t>
              </w:r>
            </w:sdtContent>
          </w:sdt>
          <w:r>
            <w:rPr>
              <w:rFonts w:ascii="Arial" w:hAnsi="Arial" w:cs="Arial"/>
            </w:rPr>
            <w:t xml:space="preserve"> für folgende Stelle:</w:t>
          </w:r>
          <w:r>
            <w:rPr>
              <w:rFonts w:ascii="Arial" w:hAnsi="Arial" w:cs="Arial"/>
            </w:rPr>
            <w:br/>
          </w:r>
          <w:sdt>
            <w:sdtPr>
              <w:rPr>
                <w:rFonts w:ascii="Arial" w:hAnsi="Arial" w:cs="Arial"/>
              </w:rPr>
              <w:id w:val="1296725576"/>
              <w:placeholder>
                <w:docPart w:val="A3715022059A4A5C8AB760E1119BD080"/>
              </w:placeholder>
              <w:showingPlcHdr/>
              <w:text/>
            </w:sdtPr>
            <w:sdtEndPr/>
            <w:sdtContent>
              <w:r>
                <w:rPr>
                  <w:rStyle w:val="Platzhaltertext"/>
                </w:rPr>
                <w:t>Bitte hier eintragen für welche Stelle die AZE gilt.</w:t>
              </w:r>
            </w:sdtContent>
          </w:sdt>
          <w:r w:rsidRPr="00B938F2">
            <w:rPr>
              <w:rFonts w:ascii="Arial" w:hAnsi="Arial" w:cs="Arial"/>
            </w:rPr>
            <w:t xml:space="preserve"> </w:t>
          </w:r>
          <w:r>
            <w:rPr>
              <w:rFonts w:ascii="Arial" w:hAnsi="Arial" w:cs="Arial"/>
            </w:rPr>
            <w:br/>
            <w:t xml:space="preserve">Die Arbeitszeitermittlung ergibt einen Beschäftigungsumfang von </w:t>
          </w:r>
          <w:sdt>
            <w:sdtPr>
              <w:rPr>
                <w:rFonts w:ascii="Arial" w:hAnsi="Arial" w:cs="Arial"/>
              </w:rPr>
              <w:id w:val="1227651641"/>
              <w:placeholder>
                <w:docPart w:val="FB359ACD71FA4F15B805806F7AD83DE9"/>
              </w:placeholder>
              <w:showingPlcHdr/>
              <w:text/>
            </w:sdtPr>
            <w:sdtEndPr/>
            <w:sdtContent>
              <w:r>
                <w:rPr>
                  <w:rStyle w:val="Platzhaltertext"/>
                </w:rPr>
                <w:t>Wochenstunden eingeben</w:t>
              </w:r>
            </w:sdtContent>
          </w:sdt>
          <w:r>
            <w:rPr>
              <w:rFonts w:ascii="Arial" w:hAnsi="Arial" w:cs="Arial"/>
            </w:rPr>
            <w:t xml:space="preserve"> Wochenstunden, das entspricht </w:t>
          </w:r>
          <w:sdt>
            <w:sdtPr>
              <w:rPr>
                <w:rFonts w:ascii="Arial" w:hAnsi="Arial" w:cs="Arial"/>
              </w:rPr>
              <w:id w:val="-1460026186"/>
              <w:placeholder>
                <w:docPart w:val="23F8DD6D710F43E2BF55183B7D2E9615"/>
              </w:placeholder>
              <w:showingPlcHdr/>
              <w:text/>
            </w:sdtPr>
            <w:sdtEndPr/>
            <w:sdtContent>
              <w:r>
                <w:rPr>
                  <w:rStyle w:val="Platzhaltertext"/>
                </w:rPr>
                <w:t>Beschäftigungsumfang in % eingeben</w:t>
              </w:r>
            </w:sdtContent>
          </w:sdt>
          <w:r>
            <w:rPr>
              <w:rFonts w:ascii="Arial" w:hAnsi="Arial" w:cs="Arial"/>
            </w:rPr>
            <w:t xml:space="preserve"> %.</w:t>
          </w:r>
          <w:r>
            <w:rPr>
              <w:rFonts w:ascii="Arial" w:hAnsi="Arial" w:cs="Arial"/>
            </w:rPr>
            <w:br/>
            <w:t xml:space="preserve">Bisher beträgt der Beschäftigungsumfang </w:t>
          </w:r>
          <w:sdt>
            <w:sdtPr>
              <w:rPr>
                <w:rFonts w:ascii="Arial" w:hAnsi="Arial" w:cs="Arial"/>
              </w:rPr>
              <w:id w:val="-2074352404"/>
              <w:placeholder>
                <w:docPart w:val="FEFCEFB3F18A4D11B6097AD90D50B003"/>
              </w:placeholder>
              <w:showingPlcHdr/>
              <w:text/>
            </w:sdtPr>
            <w:sdtEndPr/>
            <w:sdtContent>
              <w:r>
                <w:rPr>
                  <w:rStyle w:val="Platzhaltertext"/>
                </w:rPr>
                <w:t>bisherige Wochenstunden eingeben</w:t>
              </w:r>
            </w:sdtContent>
          </w:sdt>
          <w:r>
            <w:rPr>
              <w:rFonts w:ascii="Arial" w:hAnsi="Arial" w:cs="Arial"/>
            </w:rPr>
            <w:t xml:space="preserve">, das entspricht </w:t>
          </w:r>
          <w:sdt>
            <w:sdtPr>
              <w:rPr>
                <w:rFonts w:ascii="Arial" w:hAnsi="Arial" w:cs="Arial"/>
              </w:rPr>
              <w:id w:val="-1741543295"/>
              <w:placeholder>
                <w:docPart w:val="4181A5E32958454E94C1735E7714A0A2"/>
              </w:placeholder>
              <w:showingPlcHdr/>
              <w:text/>
            </w:sdtPr>
            <w:sdtEndPr/>
            <w:sdtContent>
              <w:r>
                <w:rPr>
                  <w:rStyle w:val="Platzhaltertext"/>
                </w:rPr>
                <w:t>Beschäftigungsumfang in % eingeben</w:t>
              </w:r>
            </w:sdtContent>
          </w:sdt>
          <w:r>
            <w:rPr>
              <w:rFonts w:ascii="Arial" w:hAnsi="Arial" w:cs="Arial"/>
            </w:rPr>
            <w:t xml:space="preserve"> %. Die Gründe für die Veränderungen werden unter ergänzende Erläuterungen ausgeführt.</w:t>
          </w:r>
        </w:p>
        <w:p w:rsidR="007123C7" w:rsidRDefault="007123C7"/>
      </w:docPartBody>
    </w:docPart>
    <w:docPart>
      <w:docPartPr>
        <w:name w:val="4C3E51E9D6154723BAB01D964EB04C1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72360B0-8D9C-40D3-8C89-9C7C62C976E1}"/>
      </w:docPartPr>
      <w:docPartBody>
        <w:p w:rsidR="007123C7" w:rsidRDefault="00D31100" w:rsidP="00D31100">
          <w:pPr>
            <w:pStyle w:val="4C3E51E9D6154723BAB01D964EB04C1A"/>
          </w:pPr>
          <w:r w:rsidRPr="00A27EE3">
            <w:rPr>
              <w:rStyle w:val="Platzhaltertext"/>
            </w:rPr>
            <w:t>Datum einzugeben</w:t>
          </w:r>
        </w:p>
      </w:docPartBody>
    </w:docPart>
    <w:docPart>
      <w:docPartPr>
        <w:name w:val="A3715022059A4A5C8AB760E1119BD08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540DEA-B9E0-4EAA-9BAD-7DECE1B038DA}"/>
      </w:docPartPr>
      <w:docPartBody>
        <w:p w:rsidR="007123C7" w:rsidRDefault="00D31100" w:rsidP="00D31100">
          <w:pPr>
            <w:pStyle w:val="A3715022059A4A5C8AB760E1119BD080"/>
          </w:pPr>
          <w:r>
            <w:rPr>
              <w:rStyle w:val="Platzhaltertext"/>
            </w:rPr>
            <w:t>Bitte hier eintragen für welche Stelle die AZE gilt.</w:t>
          </w:r>
        </w:p>
      </w:docPartBody>
    </w:docPart>
    <w:docPart>
      <w:docPartPr>
        <w:name w:val="FB359ACD71FA4F15B805806F7AD83D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6A4A7D0-0B5A-4B80-B5A4-05822914CA44}"/>
      </w:docPartPr>
      <w:docPartBody>
        <w:p w:rsidR="007123C7" w:rsidRDefault="00D31100" w:rsidP="00D31100">
          <w:pPr>
            <w:pStyle w:val="FB359ACD71FA4F15B805806F7AD83DE9"/>
          </w:pPr>
          <w:r>
            <w:rPr>
              <w:rStyle w:val="Platzhaltertext"/>
            </w:rPr>
            <w:t>Wochenstunden eingeben</w:t>
          </w:r>
        </w:p>
      </w:docPartBody>
    </w:docPart>
    <w:docPart>
      <w:docPartPr>
        <w:name w:val="23F8DD6D710F43E2BF55183B7D2E96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905437-2307-48D9-A8D0-E7878CE891CB}"/>
      </w:docPartPr>
      <w:docPartBody>
        <w:p w:rsidR="007123C7" w:rsidRDefault="00D31100" w:rsidP="00D31100">
          <w:pPr>
            <w:pStyle w:val="23F8DD6D710F43E2BF55183B7D2E9615"/>
          </w:pPr>
          <w:r>
            <w:rPr>
              <w:rStyle w:val="Platzhaltertext"/>
            </w:rPr>
            <w:t>Beschäftigungsumfang in % eingeben</w:t>
          </w:r>
        </w:p>
      </w:docPartBody>
    </w:docPart>
    <w:docPart>
      <w:docPartPr>
        <w:name w:val="FEFCEFB3F18A4D11B6097AD90D50B0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04552DC-C464-4F44-9A0D-B3E482DA69DA}"/>
      </w:docPartPr>
      <w:docPartBody>
        <w:p w:rsidR="007123C7" w:rsidRDefault="00D31100" w:rsidP="00D31100">
          <w:pPr>
            <w:pStyle w:val="FEFCEFB3F18A4D11B6097AD90D50B003"/>
          </w:pPr>
          <w:r>
            <w:rPr>
              <w:rStyle w:val="Platzhaltertext"/>
            </w:rPr>
            <w:t>bisherige Wochenstunden eingeben</w:t>
          </w:r>
        </w:p>
      </w:docPartBody>
    </w:docPart>
    <w:docPart>
      <w:docPartPr>
        <w:name w:val="4181A5E32958454E94C1735E7714A0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AB5F71-EF54-48BC-865E-B2681445F346}"/>
      </w:docPartPr>
      <w:docPartBody>
        <w:p w:rsidR="007123C7" w:rsidRDefault="00D31100" w:rsidP="00D31100">
          <w:pPr>
            <w:pStyle w:val="4181A5E32958454E94C1735E7714A0A2"/>
          </w:pPr>
          <w:r>
            <w:rPr>
              <w:rStyle w:val="Platzhaltertext"/>
            </w:rPr>
            <w:t>Beschäftigungsumfang in % eingeben</w:t>
          </w:r>
        </w:p>
      </w:docPartBody>
    </w:docPart>
    <w:docPart>
      <w:docPartPr>
        <w:name w:val="Info MAV - Änderungsvertrag"/>
        <w:style w:val="Standard"/>
        <w:category>
          <w:name w:val="MAV Beteiligung Information"/>
          <w:gallery w:val="docParts"/>
        </w:category>
        <w:behaviors>
          <w:behavior w:val="content"/>
        </w:behaviors>
        <w:guid w:val="{E3EA30F8-4AAC-4E56-9E2B-30CC27F8E18A}"/>
      </w:docPartPr>
      <w:docPartBody>
        <w:p w:rsidR="003E43B2" w:rsidRPr="00012E9D" w:rsidRDefault="003E43B2" w:rsidP="00012E9D">
          <w:pPr>
            <w:rPr>
              <w:rFonts w:ascii="Arial" w:hAnsi="Arial" w:cs="Arial"/>
              <w:b/>
              <w:sz w:val="24"/>
              <w:szCs w:val="24"/>
            </w:rPr>
          </w:pPr>
          <w:r w:rsidRPr="00547822">
            <w:rPr>
              <w:rFonts w:ascii="Arial" w:hAnsi="Arial" w:cs="Arial"/>
              <w:b/>
              <w:sz w:val="24"/>
              <w:szCs w:val="24"/>
            </w:rPr>
            <w:t>Information aufgrund vertrauensvoller Zusammenarbeit (</w:t>
          </w:r>
          <w:r>
            <w:rPr>
              <w:rFonts w:ascii="Arial" w:hAnsi="Arial" w:cs="Arial"/>
              <w:b/>
              <w:sz w:val="24"/>
              <w:szCs w:val="24"/>
            </w:rPr>
            <w:t xml:space="preserve">nach </w:t>
          </w:r>
          <w:r w:rsidRPr="00547822">
            <w:rPr>
              <w:rFonts w:ascii="Arial" w:hAnsi="Arial" w:cs="Arial"/>
              <w:b/>
              <w:sz w:val="24"/>
              <w:szCs w:val="24"/>
            </w:rPr>
            <w:t>§ 34 MV</w:t>
          </w:r>
          <w:r>
            <w:rPr>
              <w:rFonts w:ascii="Arial" w:hAnsi="Arial" w:cs="Arial"/>
              <w:b/>
              <w:sz w:val="24"/>
              <w:szCs w:val="24"/>
            </w:rPr>
            <w:t>G)</w:t>
          </w:r>
        </w:p>
        <w:p w:rsidR="003E43B2" w:rsidRPr="00BA4D13" w:rsidRDefault="003E43B2" w:rsidP="00913CB2">
          <w:pPr>
            <w:autoSpaceDE w:val="0"/>
            <w:autoSpaceDN w:val="0"/>
            <w:adjustRightInd w:val="0"/>
            <w:spacing w:after="0" w:line="360" w:lineRule="auto"/>
            <w:ind w:left="539" w:hanging="539"/>
            <w:rPr>
              <w:rFonts w:ascii="Arial" w:hAnsi="Arial" w:cs="Arial"/>
              <w:sz w:val="18"/>
              <w:szCs w:val="18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Änderungsvertrag</w:t>
          </w:r>
          <w:r w:rsidRPr="00BA4D13">
            <w:rPr>
              <w:rFonts w:ascii="Arial" w:hAnsi="Arial" w:cs="Arial"/>
              <w:sz w:val="18"/>
              <w:szCs w:val="18"/>
            </w:rPr>
            <w:t xml:space="preserve"> (</w:t>
          </w:r>
          <w:r>
            <w:rPr>
              <w:rFonts w:ascii="Arial" w:hAnsi="Arial" w:cs="Arial"/>
              <w:sz w:val="18"/>
              <w:szCs w:val="18"/>
            </w:rPr>
            <w:t>Nur Reduktion auf Wunsch der/des Beschäftigten! Alles Sonstige ist § 42 Einstellung)</w:t>
          </w:r>
        </w:p>
        <w:p w:rsidR="00803CD7" w:rsidRDefault="00803CD7"/>
      </w:docPartBody>
    </w:docPart>
    <w:docPart>
      <w:docPartPr>
        <w:name w:val="28CABD8EBD2B42019C1100A9383BEAB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CD64EE-6CEC-4946-A405-B869C97EE80D}"/>
      </w:docPartPr>
      <w:docPartBody>
        <w:p w:rsidR="001542C6" w:rsidRDefault="00803CD7" w:rsidP="00803CD7">
          <w:pPr>
            <w:pStyle w:val="28CABD8EBD2B42019C1100A9383BEABB"/>
          </w:pPr>
          <w:r>
            <w:rPr>
              <w:rStyle w:val="Platzhaltertext"/>
            </w:rPr>
            <w:t>Datum einzugeben</w:t>
          </w:r>
        </w:p>
      </w:docPartBody>
    </w:docPart>
    <w:docPart>
      <w:docPartPr>
        <w:name w:val="F5B546A41F394F34B07C8DDABFAD62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D6BA6D1-17E6-436B-B318-97742DBE7B52}"/>
      </w:docPartPr>
      <w:docPartBody>
        <w:p w:rsidR="001542C6" w:rsidRDefault="00803CD7" w:rsidP="00803CD7">
          <w:pPr>
            <w:pStyle w:val="F5B546A41F394F34B07C8DDABFAD6261"/>
          </w:pPr>
          <w:r>
            <w:rPr>
              <w:rStyle w:val="Platzhaltertext"/>
            </w:rPr>
            <w:t>Bitte hier eintragen wo die Stellenausschreibung veröffentlicht wurde</w:t>
          </w:r>
        </w:p>
      </w:docPartBody>
    </w:docPart>
    <w:docPart>
      <w:docPartPr>
        <w:name w:val="E46B8A399BC5454B972E771DDCBED07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4C74572-3331-4D59-8EEC-25989E460835}"/>
      </w:docPartPr>
      <w:docPartBody>
        <w:p w:rsidR="001542C6" w:rsidRDefault="00803CD7" w:rsidP="00803CD7">
          <w:pPr>
            <w:pStyle w:val="E46B8A399BC5454B972E771DDCBED07E"/>
          </w:pPr>
          <w:r>
            <w:rPr>
              <w:rStyle w:val="Platzhaltertext"/>
            </w:rPr>
            <w:t>Anzahl der eingegangenen Bewerbungen eingeben</w:t>
          </w:r>
        </w:p>
      </w:docPartBody>
    </w:docPart>
    <w:docPart>
      <w:docPartPr>
        <w:name w:val="C2D7C56050F3465F8903FC753313731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45EBE09-CF37-4360-9909-A8889591E20A}"/>
      </w:docPartPr>
      <w:docPartBody>
        <w:p w:rsidR="001542C6" w:rsidRDefault="00803CD7" w:rsidP="00803CD7">
          <w:pPr>
            <w:pStyle w:val="C2D7C56050F3465F8903FC7533137316"/>
          </w:pPr>
          <w:r>
            <w:rPr>
              <w:rStyle w:val="Platzhaltertext"/>
            </w:rPr>
            <w:t>Anzahl evangelische Bewerber/innen eingeben</w:t>
          </w:r>
        </w:p>
      </w:docPartBody>
    </w:docPart>
    <w:docPart>
      <w:docPartPr>
        <w:name w:val="MAV Stellungnahme § 1 d KAO"/>
        <w:style w:val="Standard"/>
        <w:category>
          <w:name w:val="MAV Beteiligung Stellungnahme"/>
          <w:gallery w:val="docParts"/>
        </w:category>
        <w:behaviors>
          <w:behavior w:val="content"/>
        </w:behaviors>
        <w:guid w:val="{516C8048-2741-4C71-8F55-D5F52249C9B3}"/>
      </w:docPartPr>
      <w:docPartBody>
        <w:p w:rsidR="00803CD7" w:rsidRDefault="00803CD7" w:rsidP="003C7A6B">
          <w:pPr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sz w:val="24"/>
              <w:szCs w:val="24"/>
            </w:rPr>
            <w:t>Bitte um Stellungnahme der MAV zu einem Antrag auf Ausnahmegenehmigung</w:t>
          </w:r>
        </w:p>
        <w:p w:rsidR="00803CD7" w:rsidRDefault="00803CD7" w:rsidP="003C7A6B">
          <w:pPr>
            <w:spacing w:line="360" w:lineRule="auto"/>
            <w:ind w:left="851" w:hanging="851"/>
            <w:rPr>
              <w:rFonts w:ascii="Arial" w:hAnsi="Arial" w:cs="Arial"/>
              <w:sz w:val="22"/>
              <w:szCs w:val="22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§ 1 d KAO</w:t>
          </w:r>
          <w:r>
            <w:rPr>
              <w:rFonts w:ascii="Arial" w:hAnsi="Arial" w:cs="Arial"/>
            </w:rPr>
            <w:br/>
            <w:t xml:space="preserve">Die Stellenausschreibung vom </w:t>
          </w:r>
          <w:sdt>
            <w:sdtPr>
              <w:rPr>
                <w:rFonts w:ascii="Arial" w:hAnsi="Arial" w:cs="Arial"/>
              </w:rPr>
              <w:id w:val="1067614199"/>
              <w:placeholder>
                <w:docPart w:val="28CABD8EBD2B42019C1100A9383BEABB"/>
              </w:placeholder>
              <w:showingPlcHdr/>
              <w:date>
                <w:dateFormat w:val="dd.MM.yyyy"/>
                <w:lid w:val="de-DE"/>
                <w:storeMappedDataAs w:val="dateTime"/>
                <w:calendar w:val="gregorian"/>
              </w:date>
            </w:sdtPr>
            <w:sdtEndPr/>
            <w:sdtContent>
              <w:r>
                <w:rPr>
                  <w:rStyle w:val="Platzhaltertext"/>
                </w:rPr>
                <w:t>Datum einzugeben</w:t>
              </w:r>
            </w:sdtContent>
          </w:sdt>
          <w:r>
            <w:rPr>
              <w:rFonts w:ascii="Arial" w:hAnsi="Arial" w:cs="Arial"/>
            </w:rPr>
            <w:t xml:space="preserve"> wurde wie folgt veröffentlicht:</w:t>
          </w:r>
          <w:r>
            <w:rPr>
              <w:rFonts w:ascii="Arial" w:hAnsi="Arial" w:cs="Arial"/>
            </w:rPr>
            <w:br/>
          </w:r>
          <w:sdt>
            <w:sdtPr>
              <w:rPr>
                <w:rFonts w:ascii="Arial" w:hAnsi="Arial" w:cs="Arial"/>
              </w:rPr>
              <w:id w:val="-1828508363"/>
              <w:placeholder>
                <w:docPart w:val="F5B546A41F394F34B07C8DDABFAD6261"/>
              </w:placeholder>
              <w:showingPlcHdr/>
              <w:text/>
            </w:sdtPr>
            <w:sdtEndPr/>
            <w:sdtContent>
              <w:r>
                <w:rPr>
                  <w:rStyle w:val="Platzhaltertext"/>
                </w:rPr>
                <w:t>Bitte hier eintragen wo die Stellenausschreibung veröffentlicht wurde</w:t>
              </w:r>
            </w:sdtContent>
          </w:sdt>
          <w:r>
            <w:rPr>
              <w:rFonts w:ascii="Arial" w:hAnsi="Arial" w:cs="Arial"/>
            </w:rPr>
            <w:t xml:space="preserve"> </w:t>
          </w:r>
          <w:r>
            <w:rPr>
              <w:rFonts w:ascii="Arial" w:hAnsi="Arial" w:cs="Arial"/>
            </w:rPr>
            <w:br/>
            <w:t xml:space="preserve">Es gab </w:t>
          </w:r>
          <w:sdt>
            <w:sdtPr>
              <w:rPr>
                <w:rFonts w:ascii="Arial" w:hAnsi="Arial" w:cs="Arial"/>
              </w:rPr>
              <w:tag w:val="Anzahl Bewerbungen"/>
              <w:id w:val="1284543241"/>
              <w:placeholder>
                <w:docPart w:val="E46B8A399BC5454B972E771DDCBED07E"/>
              </w:placeholder>
              <w:showingPlcHdr/>
              <w:text/>
            </w:sdtPr>
            <w:sdtEndPr/>
            <w:sdtContent>
              <w:r>
                <w:rPr>
                  <w:rStyle w:val="Platzhaltertext"/>
                </w:rPr>
                <w:t>Anzahl der eingegangenen Bewerbungen eingeben</w:t>
              </w:r>
            </w:sdtContent>
          </w:sdt>
          <w:r>
            <w:rPr>
              <w:rFonts w:ascii="Arial" w:hAnsi="Arial" w:cs="Arial"/>
            </w:rPr>
            <w:t xml:space="preserve"> Bewerbungen, hiervon waren </w:t>
          </w:r>
          <w:sdt>
            <w:sdtPr>
              <w:rPr>
                <w:rFonts w:ascii="Arial" w:hAnsi="Arial" w:cs="Arial"/>
              </w:rPr>
              <w:id w:val="252713995"/>
              <w:placeholder>
                <w:docPart w:val="C2D7C56050F3465F8903FC7533137316"/>
              </w:placeholder>
              <w:showingPlcHdr/>
              <w:text/>
            </w:sdtPr>
            <w:sdtEndPr/>
            <w:sdtContent>
              <w:r>
                <w:rPr>
                  <w:rStyle w:val="Platzhaltertext"/>
                </w:rPr>
                <w:t>Anzahl evangelische Bewerber/innen eingeben</w:t>
              </w:r>
            </w:sdtContent>
          </w:sdt>
          <w:r>
            <w:rPr>
              <w:rFonts w:ascii="Arial" w:hAnsi="Arial" w:cs="Arial"/>
            </w:rPr>
            <w:t xml:space="preserve"> evangelisch.</w:t>
          </w:r>
          <w:r>
            <w:rPr>
              <w:rFonts w:ascii="Arial" w:hAnsi="Arial" w:cs="Arial"/>
            </w:rPr>
            <w:br/>
            <w:t>Der Antrag und die Begründung des Antrags liegen als Anlage bei.</w:t>
          </w:r>
        </w:p>
        <w:p w:rsidR="001542C6" w:rsidRDefault="001542C6"/>
      </w:docPartBody>
    </w:docPart>
    <w:docPart>
      <w:docPartPr>
        <w:name w:val="Info MAV - Krankheitstage &gt;6 W"/>
        <w:style w:val="Standard"/>
        <w:category>
          <w:name w:val="MAV Beteiligung Information"/>
          <w:gallery w:val="docParts"/>
        </w:category>
        <w:behaviors>
          <w:behavior w:val="content"/>
        </w:behaviors>
        <w:guid w:val="{411ED07B-B6A0-43FC-B0E9-49F733B73E91}"/>
      </w:docPartPr>
      <w:docPartBody>
        <w:p w:rsidR="00DD64C7" w:rsidRPr="00012E9D" w:rsidRDefault="00DD64C7" w:rsidP="00012E9D">
          <w:pPr>
            <w:rPr>
              <w:rFonts w:ascii="Arial" w:hAnsi="Arial" w:cs="Arial"/>
              <w:b/>
              <w:sz w:val="24"/>
              <w:szCs w:val="24"/>
            </w:rPr>
          </w:pPr>
          <w:r w:rsidRPr="00547822">
            <w:rPr>
              <w:rFonts w:ascii="Arial" w:hAnsi="Arial" w:cs="Arial"/>
              <w:b/>
              <w:sz w:val="24"/>
              <w:szCs w:val="24"/>
            </w:rPr>
            <w:t>Information aufgrund vertrauensvoller Zusammenarbeit (</w:t>
          </w:r>
          <w:r>
            <w:rPr>
              <w:rFonts w:ascii="Arial" w:hAnsi="Arial" w:cs="Arial"/>
              <w:b/>
              <w:sz w:val="24"/>
              <w:szCs w:val="24"/>
            </w:rPr>
            <w:t xml:space="preserve">nach </w:t>
          </w:r>
          <w:r w:rsidRPr="00547822">
            <w:rPr>
              <w:rFonts w:ascii="Arial" w:hAnsi="Arial" w:cs="Arial"/>
              <w:b/>
              <w:sz w:val="24"/>
              <w:szCs w:val="24"/>
            </w:rPr>
            <w:t>§ 34 MV</w:t>
          </w:r>
          <w:r>
            <w:rPr>
              <w:rFonts w:ascii="Arial" w:hAnsi="Arial" w:cs="Arial"/>
              <w:b/>
              <w:sz w:val="24"/>
              <w:szCs w:val="24"/>
            </w:rPr>
            <w:t>G)</w:t>
          </w:r>
        </w:p>
        <w:p w:rsidR="00DD64C7" w:rsidRDefault="00DD64C7" w:rsidP="00913CB2">
          <w:pPr>
            <w:autoSpaceDE w:val="0"/>
            <w:autoSpaceDN w:val="0"/>
            <w:adjustRightInd w:val="0"/>
            <w:spacing w:after="0" w:line="360" w:lineRule="auto"/>
            <w:ind w:left="539" w:hanging="539"/>
            <w:rPr>
              <w:rFonts w:ascii="Arial" w:hAnsi="Arial" w:cs="Arial"/>
            </w:rPr>
          </w:pPr>
          <w:r>
            <w:rPr>
              <w:rFonts w:ascii="Wingdings" w:hAnsi="Wingdings" w:cs="Wingdings"/>
              <w:sz w:val="26"/>
              <w:szCs w:val="26"/>
            </w:rPr>
            <w:t></w:t>
          </w:r>
          <w:r>
            <w:rPr>
              <w:rFonts w:ascii="Arial" w:hAnsi="Arial" w:cs="Arial"/>
            </w:rPr>
            <w:t xml:space="preserve"> Krankheitsfehltage innerhalb eines Jahres über 6 Wochen (</w:t>
          </w:r>
          <w:r w:rsidRPr="00547822">
            <w:rPr>
              <w:rFonts w:ascii="Arial" w:hAnsi="Arial" w:cs="Arial"/>
            </w:rPr>
            <w:t xml:space="preserve">§ </w:t>
          </w:r>
          <w:r>
            <w:rPr>
              <w:rFonts w:ascii="Arial" w:hAnsi="Arial" w:cs="Arial"/>
            </w:rPr>
            <w:t>167</w:t>
          </w:r>
          <w:r w:rsidRPr="00547822">
            <w:rPr>
              <w:rFonts w:ascii="Arial" w:hAnsi="Arial" w:cs="Arial"/>
            </w:rPr>
            <w:t xml:space="preserve"> Abs. 2 SGB IX</w:t>
          </w:r>
          <w:r>
            <w:rPr>
              <w:rFonts w:ascii="Arial" w:hAnsi="Arial" w:cs="Arial"/>
            </w:rPr>
            <w:t>)</w:t>
          </w:r>
        </w:p>
        <w:p w:rsidR="003628C0" w:rsidRDefault="003628C0"/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316093C-57B1-4631-8D6F-572C47930437}"/>
      </w:docPartPr>
      <w:docPartBody>
        <w:p w:rsidR="00755CE8" w:rsidRDefault="006E726F">
          <w:r w:rsidRPr="00FC4471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614"/>
    <w:rsid w:val="00014614"/>
    <w:rsid w:val="00016F39"/>
    <w:rsid w:val="00042018"/>
    <w:rsid w:val="00096B5A"/>
    <w:rsid w:val="000B2008"/>
    <w:rsid w:val="000D5194"/>
    <w:rsid w:val="0012186E"/>
    <w:rsid w:val="001542C6"/>
    <w:rsid w:val="001A00C2"/>
    <w:rsid w:val="001D67EC"/>
    <w:rsid w:val="001E412F"/>
    <w:rsid w:val="00215A5A"/>
    <w:rsid w:val="00246BD6"/>
    <w:rsid w:val="002A445C"/>
    <w:rsid w:val="002C11BD"/>
    <w:rsid w:val="00306E60"/>
    <w:rsid w:val="003628C0"/>
    <w:rsid w:val="00370D6E"/>
    <w:rsid w:val="003A0093"/>
    <w:rsid w:val="003C4CE0"/>
    <w:rsid w:val="003E43B2"/>
    <w:rsid w:val="003E78E7"/>
    <w:rsid w:val="003F3697"/>
    <w:rsid w:val="0043064F"/>
    <w:rsid w:val="004640A2"/>
    <w:rsid w:val="004805EA"/>
    <w:rsid w:val="00482926"/>
    <w:rsid w:val="00495973"/>
    <w:rsid w:val="004D2EEA"/>
    <w:rsid w:val="004F7C30"/>
    <w:rsid w:val="00557DED"/>
    <w:rsid w:val="00586F79"/>
    <w:rsid w:val="005A2D7F"/>
    <w:rsid w:val="005A5ED4"/>
    <w:rsid w:val="0063662A"/>
    <w:rsid w:val="00697370"/>
    <w:rsid w:val="006B3246"/>
    <w:rsid w:val="006C70EF"/>
    <w:rsid w:val="006E726F"/>
    <w:rsid w:val="007067EA"/>
    <w:rsid w:val="007123C7"/>
    <w:rsid w:val="007242EC"/>
    <w:rsid w:val="007367AA"/>
    <w:rsid w:val="00755CE8"/>
    <w:rsid w:val="007760D6"/>
    <w:rsid w:val="007907E6"/>
    <w:rsid w:val="007A17D1"/>
    <w:rsid w:val="007A7C15"/>
    <w:rsid w:val="007B2124"/>
    <w:rsid w:val="007C15A5"/>
    <w:rsid w:val="00803CD7"/>
    <w:rsid w:val="0088604C"/>
    <w:rsid w:val="008F32FD"/>
    <w:rsid w:val="00953A66"/>
    <w:rsid w:val="009A57B8"/>
    <w:rsid w:val="00A127FE"/>
    <w:rsid w:val="00A52F4D"/>
    <w:rsid w:val="00A63055"/>
    <w:rsid w:val="00A678EB"/>
    <w:rsid w:val="00A919CB"/>
    <w:rsid w:val="00A970A4"/>
    <w:rsid w:val="00AA11E2"/>
    <w:rsid w:val="00AC2053"/>
    <w:rsid w:val="00B230DB"/>
    <w:rsid w:val="00B3366F"/>
    <w:rsid w:val="00B37E14"/>
    <w:rsid w:val="00C2665C"/>
    <w:rsid w:val="00C515FE"/>
    <w:rsid w:val="00C54039"/>
    <w:rsid w:val="00C54CE7"/>
    <w:rsid w:val="00C81809"/>
    <w:rsid w:val="00D015AA"/>
    <w:rsid w:val="00D16625"/>
    <w:rsid w:val="00D31100"/>
    <w:rsid w:val="00D5625A"/>
    <w:rsid w:val="00D61D21"/>
    <w:rsid w:val="00D81F3D"/>
    <w:rsid w:val="00DC4143"/>
    <w:rsid w:val="00DD64C7"/>
    <w:rsid w:val="00DE2CEC"/>
    <w:rsid w:val="00E216D8"/>
    <w:rsid w:val="00E33246"/>
    <w:rsid w:val="00E44C0C"/>
    <w:rsid w:val="00E57292"/>
    <w:rsid w:val="00E7518B"/>
    <w:rsid w:val="00F577BF"/>
    <w:rsid w:val="00F725F5"/>
    <w:rsid w:val="00FD2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14614"/>
    <w:rPr>
      <w:rFonts w:cs="Times New Roman"/>
      <w:sz w:val="3276"/>
      <w:szCs w:val="327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6E726F"/>
    <w:rPr>
      <w:color w:val="808080"/>
    </w:rPr>
  </w:style>
  <w:style w:type="paragraph" w:customStyle="1" w:styleId="0261D574161744469452BE289CFE4989">
    <w:name w:val="0261D574161744469452BE289CFE4989"/>
    <w:rsid w:val="007367AA"/>
  </w:style>
  <w:style w:type="paragraph" w:customStyle="1" w:styleId="1842BF6B610D44AAA23CFB49B0C22D313">
    <w:name w:val="1842BF6B610D44AAA23CFB49B0C22D313"/>
    <w:rsid w:val="007A7C15"/>
    <w:pPr>
      <w:spacing w:after="200" w:line="276" w:lineRule="auto"/>
    </w:pPr>
    <w:rPr>
      <w:rFonts w:eastAsiaTheme="minorHAnsi"/>
      <w:lang w:eastAsia="en-US"/>
    </w:rPr>
  </w:style>
  <w:style w:type="paragraph" w:customStyle="1" w:styleId="600F8BF1A4AB4378947945BDB857D51B2">
    <w:name w:val="600F8BF1A4AB4378947945BDB857D51B2"/>
    <w:rsid w:val="007A7C15"/>
    <w:pPr>
      <w:spacing w:after="200" w:line="276" w:lineRule="auto"/>
    </w:pPr>
    <w:rPr>
      <w:rFonts w:eastAsiaTheme="minorHAnsi"/>
      <w:lang w:eastAsia="en-US"/>
    </w:rPr>
  </w:style>
  <w:style w:type="paragraph" w:customStyle="1" w:styleId="51290CF02E9D4326B6808B0FEE293CB51">
    <w:name w:val="51290CF02E9D4326B6808B0FEE293CB51"/>
    <w:rsid w:val="007A7C15"/>
    <w:pPr>
      <w:spacing w:after="200" w:line="276" w:lineRule="auto"/>
    </w:pPr>
    <w:rPr>
      <w:rFonts w:eastAsiaTheme="minorHAnsi"/>
      <w:lang w:eastAsia="en-US"/>
    </w:rPr>
  </w:style>
  <w:style w:type="paragraph" w:customStyle="1" w:styleId="0BA7E66BBDE2497186624E16B8AA816E">
    <w:name w:val="0BA7E66BBDE2497186624E16B8AA816E"/>
    <w:rsid w:val="007A7C15"/>
    <w:pPr>
      <w:spacing w:after="200" w:line="276" w:lineRule="auto"/>
    </w:pPr>
    <w:rPr>
      <w:rFonts w:eastAsiaTheme="minorHAnsi"/>
      <w:lang w:eastAsia="en-US"/>
    </w:rPr>
  </w:style>
  <w:style w:type="paragraph" w:customStyle="1" w:styleId="0D837DD6D8634530873D919E84BA0D21">
    <w:name w:val="0D837DD6D8634530873D919E84BA0D21"/>
    <w:rsid w:val="007A7C15"/>
  </w:style>
  <w:style w:type="paragraph" w:customStyle="1" w:styleId="1D4DB7C9A59C48B2AECFD63A552E496A">
    <w:name w:val="1D4DB7C9A59C48B2AECFD63A552E496A"/>
    <w:rsid w:val="00AC2053"/>
    <w:pPr>
      <w:spacing w:after="200" w:line="276" w:lineRule="auto"/>
    </w:pPr>
    <w:rPr>
      <w:rFonts w:eastAsiaTheme="minorHAnsi"/>
      <w:lang w:eastAsia="en-US"/>
    </w:rPr>
  </w:style>
  <w:style w:type="paragraph" w:customStyle="1" w:styleId="24F709C1EDD44F679925FC6565E6ABF0">
    <w:name w:val="24F709C1EDD44F679925FC6565E6ABF0"/>
    <w:rsid w:val="00AC2053"/>
    <w:pPr>
      <w:spacing w:after="200" w:line="276" w:lineRule="auto"/>
    </w:pPr>
    <w:rPr>
      <w:rFonts w:eastAsiaTheme="minorHAnsi"/>
      <w:lang w:eastAsia="en-US"/>
    </w:rPr>
  </w:style>
  <w:style w:type="paragraph" w:customStyle="1" w:styleId="D3CCE468BA1548D3A635F50935102E8C">
    <w:name w:val="D3CCE468BA1548D3A635F50935102E8C"/>
    <w:rsid w:val="00A970A4"/>
    <w:pPr>
      <w:spacing w:after="200" w:line="276" w:lineRule="auto"/>
    </w:pPr>
    <w:rPr>
      <w:rFonts w:eastAsiaTheme="minorHAnsi"/>
      <w:lang w:eastAsia="en-US"/>
    </w:rPr>
  </w:style>
  <w:style w:type="paragraph" w:customStyle="1" w:styleId="3A72EC7D8AC844CCB2557FB484D8D695">
    <w:name w:val="3A72EC7D8AC844CCB2557FB484D8D695"/>
    <w:rsid w:val="00DC4143"/>
  </w:style>
  <w:style w:type="paragraph" w:customStyle="1" w:styleId="InfoMAV-Elternzeit">
    <w:name w:val="Info MAV - Elternzeit"/>
    <w:rsid w:val="00A63055"/>
    <w:pPr>
      <w:spacing w:after="200" w:line="276" w:lineRule="auto"/>
    </w:pPr>
    <w:rPr>
      <w:rFonts w:eastAsiaTheme="minorHAnsi"/>
      <w:lang w:eastAsia="en-US"/>
    </w:rPr>
  </w:style>
  <w:style w:type="paragraph" w:customStyle="1" w:styleId="E4BE3984C3384949B0129DF33208003F1">
    <w:name w:val="E4BE3984C3384949B0129DF33208003F1"/>
    <w:rsid w:val="00A63055"/>
    <w:pPr>
      <w:spacing w:after="200" w:line="276" w:lineRule="auto"/>
    </w:pPr>
    <w:rPr>
      <w:rFonts w:eastAsiaTheme="minorHAnsi"/>
      <w:lang w:eastAsia="en-US"/>
    </w:rPr>
  </w:style>
  <w:style w:type="paragraph" w:customStyle="1" w:styleId="958D170EA81C4DB8AFB69DD0010DE20A18">
    <w:name w:val="958D170EA81C4DB8AFB69DD0010DE20A18"/>
    <w:rsid w:val="00A63055"/>
    <w:pPr>
      <w:spacing w:after="200" w:line="276" w:lineRule="auto"/>
    </w:pPr>
    <w:rPr>
      <w:rFonts w:eastAsiaTheme="minorHAnsi"/>
      <w:lang w:eastAsia="en-US"/>
    </w:rPr>
  </w:style>
  <w:style w:type="paragraph" w:customStyle="1" w:styleId="2068F5FE63A3459BAC1A28F76C64E8A315">
    <w:name w:val="2068F5FE63A3459BAC1A28F76C64E8A315"/>
    <w:rsid w:val="00A63055"/>
    <w:pPr>
      <w:spacing w:after="200" w:line="276" w:lineRule="auto"/>
    </w:pPr>
    <w:rPr>
      <w:rFonts w:eastAsiaTheme="minorHAnsi"/>
      <w:lang w:eastAsia="en-US"/>
    </w:rPr>
  </w:style>
  <w:style w:type="paragraph" w:customStyle="1" w:styleId="84B7C06CCD2D4FD791B534CEE6D9FEF714">
    <w:name w:val="84B7C06CCD2D4FD791B534CEE6D9FEF714"/>
    <w:rsid w:val="00A63055"/>
    <w:pPr>
      <w:spacing w:after="200" w:line="276" w:lineRule="auto"/>
    </w:pPr>
    <w:rPr>
      <w:rFonts w:eastAsiaTheme="minorHAnsi"/>
      <w:lang w:eastAsia="en-US"/>
    </w:rPr>
  </w:style>
  <w:style w:type="paragraph" w:customStyle="1" w:styleId="EF3014BDC94A4C41B73B2424DB1D232E13">
    <w:name w:val="EF3014BDC94A4C41B73B2424DB1D232E13"/>
    <w:rsid w:val="00A63055"/>
    <w:pPr>
      <w:spacing w:after="200" w:line="276" w:lineRule="auto"/>
    </w:pPr>
    <w:rPr>
      <w:rFonts w:eastAsiaTheme="minorHAnsi"/>
      <w:lang w:eastAsia="en-US"/>
    </w:rPr>
  </w:style>
  <w:style w:type="paragraph" w:customStyle="1" w:styleId="CED7A495EC334923BDEE90711DF54B0312">
    <w:name w:val="CED7A495EC334923BDEE90711DF54B0312"/>
    <w:rsid w:val="00A63055"/>
    <w:pPr>
      <w:spacing w:after="200" w:line="276" w:lineRule="auto"/>
    </w:pPr>
    <w:rPr>
      <w:rFonts w:eastAsiaTheme="minorHAnsi"/>
      <w:lang w:eastAsia="en-US"/>
    </w:rPr>
  </w:style>
  <w:style w:type="paragraph" w:customStyle="1" w:styleId="F5856822EFAB4E3DA6DDA6A3C8468CB411">
    <w:name w:val="F5856822EFAB4E3DA6DDA6A3C8468CB411"/>
    <w:rsid w:val="00A63055"/>
    <w:pPr>
      <w:spacing w:after="200" w:line="276" w:lineRule="auto"/>
    </w:pPr>
    <w:rPr>
      <w:rFonts w:eastAsiaTheme="minorHAnsi"/>
      <w:lang w:eastAsia="en-US"/>
    </w:rPr>
  </w:style>
  <w:style w:type="paragraph" w:customStyle="1" w:styleId="53DDAB42F1C244888F4644190614078C10">
    <w:name w:val="53DDAB42F1C244888F4644190614078C10"/>
    <w:rsid w:val="00A63055"/>
    <w:pPr>
      <w:spacing w:after="200" w:line="276" w:lineRule="auto"/>
    </w:pPr>
    <w:rPr>
      <w:rFonts w:eastAsiaTheme="minorHAnsi"/>
      <w:lang w:eastAsia="en-US"/>
    </w:rPr>
  </w:style>
  <w:style w:type="paragraph" w:customStyle="1" w:styleId="AFC4A74C001044A09C0D7D19607B17E0">
    <w:name w:val="AFC4A74C001044A09C0D7D19607B17E0"/>
    <w:rsid w:val="00A63055"/>
  </w:style>
  <w:style w:type="paragraph" w:customStyle="1" w:styleId="4C3E51E9D6154723BAB01D964EB04C1A">
    <w:name w:val="4C3E51E9D6154723BAB01D964EB04C1A"/>
    <w:rsid w:val="00D31100"/>
  </w:style>
  <w:style w:type="paragraph" w:customStyle="1" w:styleId="A3715022059A4A5C8AB760E1119BD080">
    <w:name w:val="A3715022059A4A5C8AB760E1119BD080"/>
    <w:rsid w:val="00D31100"/>
  </w:style>
  <w:style w:type="paragraph" w:customStyle="1" w:styleId="FB359ACD71FA4F15B805806F7AD83DE9">
    <w:name w:val="FB359ACD71FA4F15B805806F7AD83DE9"/>
    <w:rsid w:val="00D31100"/>
  </w:style>
  <w:style w:type="paragraph" w:customStyle="1" w:styleId="23F8DD6D710F43E2BF55183B7D2E9615">
    <w:name w:val="23F8DD6D710F43E2BF55183B7D2E9615"/>
    <w:rsid w:val="00D31100"/>
  </w:style>
  <w:style w:type="paragraph" w:customStyle="1" w:styleId="FEFCEFB3F18A4D11B6097AD90D50B003">
    <w:name w:val="FEFCEFB3F18A4D11B6097AD90D50B003"/>
    <w:rsid w:val="00D31100"/>
  </w:style>
  <w:style w:type="paragraph" w:customStyle="1" w:styleId="4181A5E32958454E94C1735E7714A0A2">
    <w:name w:val="4181A5E32958454E94C1735E7714A0A2"/>
    <w:rsid w:val="00D31100"/>
  </w:style>
  <w:style w:type="paragraph" w:customStyle="1" w:styleId="7EEA4C348A894858B772B947FE0183394">
    <w:name w:val="7EEA4C348A894858B772B947FE0183394"/>
    <w:rsid w:val="003C4CE0"/>
    <w:pPr>
      <w:spacing w:after="200" w:line="276" w:lineRule="auto"/>
    </w:pPr>
    <w:rPr>
      <w:rFonts w:eastAsiaTheme="minorHAnsi"/>
      <w:lang w:eastAsia="en-US"/>
    </w:rPr>
  </w:style>
  <w:style w:type="paragraph" w:customStyle="1" w:styleId="964FBA10FC0140DDB0A3E3793F865EB13">
    <w:name w:val="964FBA10FC0140DDB0A3E3793F865EB13"/>
    <w:rsid w:val="003C4CE0"/>
    <w:pPr>
      <w:spacing w:after="200" w:line="276" w:lineRule="auto"/>
    </w:pPr>
    <w:rPr>
      <w:rFonts w:eastAsiaTheme="minorHAnsi"/>
      <w:lang w:eastAsia="en-US"/>
    </w:rPr>
  </w:style>
  <w:style w:type="paragraph" w:customStyle="1" w:styleId="AE97F29AC6A64D61BED19B558102008B2">
    <w:name w:val="AE97F29AC6A64D61BED19B558102008B2"/>
    <w:rsid w:val="003C4CE0"/>
    <w:pPr>
      <w:spacing w:after="200" w:line="276" w:lineRule="auto"/>
    </w:pPr>
    <w:rPr>
      <w:rFonts w:eastAsiaTheme="minorHAnsi"/>
      <w:lang w:eastAsia="en-US"/>
    </w:rPr>
  </w:style>
  <w:style w:type="paragraph" w:customStyle="1" w:styleId="6A322291824243D6BBF9AE8EC6A3AFAB2">
    <w:name w:val="6A322291824243D6BBF9AE8EC6A3AFAB2"/>
    <w:rsid w:val="003C4CE0"/>
    <w:pPr>
      <w:spacing w:after="200" w:line="276" w:lineRule="auto"/>
    </w:pPr>
    <w:rPr>
      <w:rFonts w:eastAsiaTheme="minorHAnsi"/>
      <w:lang w:eastAsia="en-US"/>
    </w:rPr>
  </w:style>
  <w:style w:type="paragraph" w:customStyle="1" w:styleId="8E97A63349AD471F9BB49F6635DF4E0045">
    <w:name w:val="8E97A63349AD471F9BB49F6635DF4E0045"/>
    <w:rsid w:val="003C4CE0"/>
    <w:pPr>
      <w:spacing w:after="200" w:line="276" w:lineRule="auto"/>
    </w:pPr>
    <w:rPr>
      <w:rFonts w:eastAsiaTheme="minorHAnsi"/>
      <w:lang w:eastAsia="en-US"/>
    </w:rPr>
  </w:style>
  <w:style w:type="paragraph" w:customStyle="1" w:styleId="CE04B99ECAF54EEEB172A312BC8C1A8F45">
    <w:name w:val="CE04B99ECAF54EEEB172A312BC8C1A8F45"/>
    <w:rsid w:val="003C4CE0"/>
    <w:pPr>
      <w:spacing w:after="200" w:line="276" w:lineRule="auto"/>
    </w:pPr>
    <w:rPr>
      <w:rFonts w:eastAsiaTheme="minorHAnsi"/>
      <w:lang w:eastAsia="en-US"/>
    </w:rPr>
  </w:style>
  <w:style w:type="paragraph" w:customStyle="1" w:styleId="60F77984C13E46BBBE7D5B273571ED6444">
    <w:name w:val="60F77984C13E46BBBE7D5B273571ED6444"/>
    <w:rsid w:val="003C4CE0"/>
    <w:pPr>
      <w:spacing w:after="200" w:line="276" w:lineRule="auto"/>
    </w:pPr>
    <w:rPr>
      <w:rFonts w:eastAsiaTheme="minorHAnsi"/>
      <w:lang w:eastAsia="en-US"/>
    </w:rPr>
  </w:style>
  <w:style w:type="paragraph" w:customStyle="1" w:styleId="79168DDDBA3547F594CEE217353E899544">
    <w:name w:val="79168DDDBA3547F594CEE217353E899544"/>
    <w:rsid w:val="003C4CE0"/>
    <w:pPr>
      <w:spacing w:after="200" w:line="276" w:lineRule="auto"/>
    </w:pPr>
    <w:rPr>
      <w:rFonts w:eastAsiaTheme="minorHAnsi"/>
      <w:lang w:eastAsia="en-US"/>
    </w:rPr>
  </w:style>
  <w:style w:type="paragraph" w:customStyle="1" w:styleId="B57F63A36E2049238D89817ECC628DE644">
    <w:name w:val="B57F63A36E2049238D89817ECC628DE644"/>
    <w:rsid w:val="003C4CE0"/>
    <w:pPr>
      <w:spacing w:after="200" w:line="276" w:lineRule="auto"/>
    </w:pPr>
    <w:rPr>
      <w:rFonts w:eastAsiaTheme="minorHAnsi"/>
      <w:lang w:eastAsia="en-US"/>
    </w:rPr>
  </w:style>
  <w:style w:type="paragraph" w:customStyle="1" w:styleId="09BB1094D10F46838935B03CA230C49B44">
    <w:name w:val="09BB1094D10F46838935B03CA230C49B44"/>
    <w:rsid w:val="003C4CE0"/>
    <w:pPr>
      <w:spacing w:after="200" w:line="276" w:lineRule="auto"/>
    </w:pPr>
    <w:rPr>
      <w:rFonts w:eastAsiaTheme="minorHAnsi"/>
      <w:lang w:eastAsia="en-US"/>
    </w:rPr>
  </w:style>
  <w:style w:type="paragraph" w:customStyle="1" w:styleId="C0A085C0ADAA4CC5AEA5C18F3E3952D643">
    <w:name w:val="C0A085C0ADAA4CC5AEA5C18F3E3952D643"/>
    <w:rsid w:val="003C4CE0"/>
    <w:pPr>
      <w:spacing w:after="200" w:line="276" w:lineRule="auto"/>
    </w:pPr>
    <w:rPr>
      <w:rFonts w:eastAsiaTheme="minorHAnsi"/>
      <w:lang w:eastAsia="en-US"/>
    </w:rPr>
  </w:style>
  <w:style w:type="paragraph" w:customStyle="1" w:styleId="53486C0AD4674063B1F6F4D052613B4A47">
    <w:name w:val="53486C0AD4674063B1F6F4D052613B4A47"/>
    <w:rsid w:val="003C4CE0"/>
    <w:pPr>
      <w:spacing w:after="200" w:line="276" w:lineRule="auto"/>
    </w:pPr>
    <w:rPr>
      <w:rFonts w:eastAsiaTheme="minorHAnsi"/>
      <w:lang w:eastAsia="en-US"/>
    </w:rPr>
  </w:style>
  <w:style w:type="paragraph" w:customStyle="1" w:styleId="A32184D565E54EAAB737C409DB139E5D43">
    <w:name w:val="A32184D565E54EAAB737C409DB139E5D43"/>
    <w:rsid w:val="003C4CE0"/>
    <w:pPr>
      <w:spacing w:after="200" w:line="276" w:lineRule="auto"/>
    </w:pPr>
    <w:rPr>
      <w:rFonts w:eastAsiaTheme="minorHAnsi"/>
      <w:lang w:eastAsia="en-US"/>
    </w:rPr>
  </w:style>
  <w:style w:type="paragraph" w:customStyle="1" w:styleId="964B97AAF5D042A98176EC88EAD5AD4B43">
    <w:name w:val="964B97AAF5D042A98176EC88EAD5AD4B43"/>
    <w:rsid w:val="003C4CE0"/>
    <w:pPr>
      <w:spacing w:after="200" w:line="276" w:lineRule="auto"/>
    </w:pPr>
    <w:rPr>
      <w:rFonts w:eastAsiaTheme="minorHAnsi"/>
      <w:lang w:eastAsia="en-US"/>
    </w:rPr>
  </w:style>
  <w:style w:type="paragraph" w:customStyle="1" w:styleId="97A11019C15D4A2BBB2D28121B49C74343">
    <w:name w:val="97A11019C15D4A2BBB2D28121B49C74343"/>
    <w:rsid w:val="003C4CE0"/>
    <w:pPr>
      <w:spacing w:after="200" w:line="276" w:lineRule="auto"/>
    </w:pPr>
    <w:rPr>
      <w:rFonts w:eastAsiaTheme="minorHAnsi"/>
      <w:lang w:eastAsia="en-US"/>
    </w:rPr>
  </w:style>
  <w:style w:type="paragraph" w:customStyle="1" w:styleId="9CD96EA16BFF4BA3A3F4CB2B0F4D117146">
    <w:name w:val="9CD96EA16BFF4BA3A3F4CB2B0F4D117146"/>
    <w:rsid w:val="003C4CE0"/>
    <w:pPr>
      <w:spacing w:after="200" w:line="276" w:lineRule="auto"/>
    </w:pPr>
    <w:rPr>
      <w:rFonts w:eastAsiaTheme="minorHAnsi"/>
      <w:lang w:eastAsia="en-US"/>
    </w:rPr>
  </w:style>
  <w:style w:type="paragraph" w:customStyle="1" w:styleId="83487FDDF1474DB89FB7160CB820939043">
    <w:name w:val="83487FDDF1474DB89FB7160CB820939043"/>
    <w:rsid w:val="003C4CE0"/>
    <w:pPr>
      <w:spacing w:after="200" w:line="276" w:lineRule="auto"/>
    </w:pPr>
    <w:rPr>
      <w:rFonts w:eastAsiaTheme="minorHAnsi"/>
      <w:lang w:eastAsia="en-US"/>
    </w:rPr>
  </w:style>
  <w:style w:type="paragraph" w:customStyle="1" w:styleId="0B34E8B447824DE6B0FD5B93420BFD3A46">
    <w:name w:val="0B34E8B447824DE6B0FD5B93420BFD3A46"/>
    <w:rsid w:val="003C4CE0"/>
    <w:pPr>
      <w:spacing w:after="200" w:line="276" w:lineRule="auto"/>
    </w:pPr>
    <w:rPr>
      <w:rFonts w:eastAsiaTheme="minorHAnsi"/>
      <w:lang w:eastAsia="en-US"/>
    </w:rPr>
  </w:style>
  <w:style w:type="paragraph" w:customStyle="1" w:styleId="F471737A734A4D2191B7F46A63BD20E78">
    <w:name w:val="F471737A734A4D2191B7F46A63BD20E78"/>
    <w:rsid w:val="003C4CE0"/>
    <w:pPr>
      <w:spacing w:after="200" w:line="276" w:lineRule="auto"/>
    </w:pPr>
    <w:rPr>
      <w:rFonts w:eastAsiaTheme="minorHAnsi"/>
      <w:lang w:eastAsia="en-US"/>
    </w:rPr>
  </w:style>
  <w:style w:type="paragraph" w:customStyle="1" w:styleId="1923119401E244E18016AACA1EB343027">
    <w:name w:val="1923119401E244E18016AACA1EB343027"/>
    <w:rsid w:val="003C4CE0"/>
    <w:pPr>
      <w:spacing w:after="200" w:line="276" w:lineRule="auto"/>
    </w:pPr>
    <w:rPr>
      <w:rFonts w:eastAsiaTheme="minorHAnsi"/>
      <w:lang w:eastAsia="en-US"/>
    </w:rPr>
  </w:style>
  <w:style w:type="paragraph" w:customStyle="1" w:styleId="DF42D02F6FD14518BC9A6D65BBD875677">
    <w:name w:val="DF42D02F6FD14518BC9A6D65BBD875677"/>
    <w:rsid w:val="003C4CE0"/>
    <w:pPr>
      <w:spacing w:after="200" w:line="276" w:lineRule="auto"/>
    </w:pPr>
    <w:rPr>
      <w:rFonts w:eastAsiaTheme="minorHAnsi"/>
      <w:lang w:eastAsia="en-US"/>
    </w:rPr>
  </w:style>
  <w:style w:type="paragraph" w:customStyle="1" w:styleId="CF63B067D0324C1080C0234EF12F4CB06">
    <w:name w:val="CF63B067D0324C1080C0234EF12F4CB06"/>
    <w:rsid w:val="003C4CE0"/>
    <w:pPr>
      <w:spacing w:after="200" w:line="276" w:lineRule="auto"/>
    </w:pPr>
    <w:rPr>
      <w:rFonts w:eastAsiaTheme="minorHAnsi"/>
      <w:lang w:eastAsia="en-US"/>
    </w:rPr>
  </w:style>
  <w:style w:type="paragraph" w:customStyle="1" w:styleId="50F2D54558634512B524D6F3BBC1D5DC5">
    <w:name w:val="50F2D54558634512B524D6F3BBC1D5DC5"/>
    <w:rsid w:val="003C4CE0"/>
    <w:pPr>
      <w:spacing w:after="200" w:line="276" w:lineRule="auto"/>
    </w:pPr>
    <w:rPr>
      <w:rFonts w:eastAsiaTheme="minorHAnsi"/>
      <w:lang w:eastAsia="en-US"/>
    </w:rPr>
  </w:style>
  <w:style w:type="paragraph" w:customStyle="1" w:styleId="28CABD8EBD2B42019C1100A9383BEABB">
    <w:name w:val="28CABD8EBD2B42019C1100A9383BEABB"/>
    <w:rsid w:val="00803CD7"/>
  </w:style>
  <w:style w:type="paragraph" w:customStyle="1" w:styleId="F5B546A41F394F34B07C8DDABFAD6261">
    <w:name w:val="F5B546A41F394F34B07C8DDABFAD6261"/>
    <w:rsid w:val="00803CD7"/>
  </w:style>
  <w:style w:type="paragraph" w:customStyle="1" w:styleId="E46B8A399BC5454B972E771DDCBED07E">
    <w:name w:val="E46B8A399BC5454B972E771DDCBED07E"/>
    <w:rsid w:val="00803CD7"/>
  </w:style>
  <w:style w:type="paragraph" w:customStyle="1" w:styleId="C2D7C56050F3465F8903FC7533137316">
    <w:name w:val="C2D7C56050F3465F8903FC7533137316"/>
    <w:rsid w:val="00803CD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eteiligungsformular xmlns="http://www.lakimav.de/beteiligungsformular">
  <Dienststelle/>
  <NameDL/>
  <StraßeDL/>
  <PLZOrtDL/>
</beteiligungsformular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F6CB1F0EE76E84BB5803FF41CE0A6A1" ma:contentTypeVersion="0" ma:contentTypeDescription="Ein neues Dokument erstellen." ma:contentTypeScope="" ma:versionID="9a7031f7d80ffb0c6f6f4f9f3a35607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4f5dc90cf06628c3b90945c8266c24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B6170E-D5E6-4DAF-8E34-06FC97FBA3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4B5B6A-4644-4B71-97FE-B0625F4BFE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A74C48C-4E17-4481-8438-B939F9E19F82}">
  <ds:schemaRefs>
    <ds:schemaRef ds:uri="http://www.lakimav.de/beteiligungsformular"/>
  </ds:schemaRefs>
</ds:datastoreItem>
</file>

<file path=customXml/itemProps4.xml><?xml version="1.0" encoding="utf-8"?>
<ds:datastoreItem xmlns:ds="http://schemas.openxmlformats.org/officeDocument/2006/customXml" ds:itemID="{6911E8D5-09D0-4D8A-A273-29FD29EFA4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753E2C8B-0C3B-4690-99A8-B4A6E179E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MAV Beteiligungsformular.dotx</Template>
  <TotalTime>0</TotalTime>
  <Pages>1</Pages>
  <Words>323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Evang. Oberkirchenrat Stuttgart</Company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Andreas Laib</dc:creator>
  <cp:lastModifiedBy>Laib, Andreas</cp:lastModifiedBy>
  <cp:revision>44</cp:revision>
  <cp:lastPrinted>2015-09-04T09:23:00Z</cp:lastPrinted>
  <dcterms:created xsi:type="dcterms:W3CDTF">2015-09-04T07:38:00Z</dcterms:created>
  <dcterms:modified xsi:type="dcterms:W3CDTF">2021-04-17T09:26:00Z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0x010100CF6CB1F0EE76E84BB5803FF41CE0A6A1</vt:lpwstr>
  </property>
</Properties>
</file>